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FC010" w14:textId="77777777" w:rsidR="00D62894" w:rsidRPr="00D62894" w:rsidRDefault="00D62894" w:rsidP="00D62894">
      <w:pPr>
        <w:pStyle w:val="Heading2"/>
        <w:rPr>
          <w:rFonts w:eastAsia="Calibri"/>
          <w:sz w:val="26"/>
          <w:szCs w:val="26"/>
        </w:rPr>
      </w:pPr>
      <w:bookmarkStart w:id="0" w:name="_GoBack"/>
      <w:bookmarkEnd w:id="0"/>
      <w:r w:rsidRPr="00D62894">
        <w:rPr>
          <w:rFonts w:eastAsia="Calibri"/>
          <w:sz w:val="26"/>
          <w:szCs w:val="26"/>
        </w:rPr>
        <w:t>The Awards</w:t>
      </w:r>
    </w:p>
    <w:p w14:paraId="256804F9" w14:textId="77777777" w:rsidR="00871D75" w:rsidRPr="00871D75" w:rsidRDefault="00871D75" w:rsidP="00871D75">
      <w:pPr>
        <w:spacing w:before="0" w:after="200" w:line="276" w:lineRule="auto"/>
        <w:rPr>
          <w:rFonts w:ascii="Calibri" w:eastAsia="Calibri" w:hAnsi="Calibri" w:cs="Times New Roman"/>
          <w:b/>
          <w:bCs w:val="0"/>
          <w:iCs w:val="0"/>
          <w:szCs w:val="22"/>
        </w:rPr>
      </w:pPr>
      <w:r w:rsidRPr="00871D75">
        <w:rPr>
          <w:rFonts w:ascii="Calibri" w:eastAsia="Calibri" w:hAnsi="Calibri" w:cs="Times New Roman"/>
          <w:b/>
          <w:bCs w:val="0"/>
          <w:iCs w:val="0"/>
          <w:szCs w:val="22"/>
        </w:rPr>
        <w:t>The Different but Equal Board is a group of young people aged 11-</w:t>
      </w:r>
      <w:r w:rsidR="00E74286">
        <w:rPr>
          <w:rFonts w:ascii="Calibri" w:eastAsia="Calibri" w:hAnsi="Calibri" w:cs="Times New Roman"/>
          <w:b/>
          <w:bCs w:val="0"/>
          <w:iCs w:val="0"/>
          <w:szCs w:val="22"/>
        </w:rPr>
        <w:t>18 (up to</w:t>
      </w:r>
      <w:r w:rsidR="008E2D03">
        <w:rPr>
          <w:rFonts w:ascii="Calibri" w:eastAsia="Calibri" w:hAnsi="Calibri" w:cs="Times New Roman"/>
          <w:b/>
          <w:bCs w:val="0"/>
          <w:iCs w:val="0"/>
          <w:szCs w:val="22"/>
        </w:rPr>
        <w:t xml:space="preserve"> </w:t>
      </w:r>
      <w:r w:rsidR="00E74286">
        <w:rPr>
          <w:rFonts w:ascii="Calibri" w:eastAsia="Calibri" w:hAnsi="Calibri" w:cs="Times New Roman"/>
          <w:b/>
          <w:bCs w:val="0"/>
          <w:iCs w:val="0"/>
          <w:szCs w:val="22"/>
        </w:rPr>
        <w:t>25 years with SEND</w:t>
      </w:r>
      <w:r w:rsidRPr="00871D75">
        <w:rPr>
          <w:rFonts w:ascii="Calibri" w:eastAsia="Calibri" w:hAnsi="Calibri" w:cs="Times New Roman"/>
          <w:b/>
          <w:bCs w:val="0"/>
          <w:iCs w:val="0"/>
          <w:szCs w:val="22"/>
        </w:rPr>
        <w:t>.</w:t>
      </w:r>
      <w:r w:rsidR="00E74286">
        <w:rPr>
          <w:rFonts w:ascii="Calibri" w:eastAsia="Calibri" w:hAnsi="Calibri" w:cs="Times New Roman"/>
          <w:b/>
          <w:bCs w:val="0"/>
          <w:iCs w:val="0"/>
          <w:szCs w:val="22"/>
        </w:rPr>
        <w:t>)</w:t>
      </w:r>
      <w:r w:rsidRPr="00871D75">
        <w:rPr>
          <w:rFonts w:ascii="Calibri" w:eastAsia="Calibri" w:hAnsi="Calibri" w:cs="Times New Roman"/>
          <w:b/>
          <w:bCs w:val="0"/>
          <w:iCs w:val="0"/>
          <w:szCs w:val="22"/>
        </w:rPr>
        <w:t xml:space="preserve">  </w:t>
      </w:r>
    </w:p>
    <w:p w14:paraId="22939229" w14:textId="77777777" w:rsidR="00871D75" w:rsidRDefault="00871D75" w:rsidP="00871D75">
      <w:pPr>
        <w:spacing w:before="0" w:after="200" w:line="276" w:lineRule="auto"/>
        <w:rPr>
          <w:rFonts w:ascii="Calibri" w:eastAsia="Calibri" w:hAnsi="Calibri" w:cs="Times New Roman"/>
          <w:b/>
          <w:bCs w:val="0"/>
          <w:iCs w:val="0"/>
          <w:szCs w:val="22"/>
        </w:rPr>
      </w:pPr>
      <w:r w:rsidRPr="00871D75">
        <w:rPr>
          <w:rFonts w:ascii="Calibri" w:eastAsia="Calibri" w:hAnsi="Calibri" w:cs="Times New Roman"/>
          <w:b/>
          <w:bCs w:val="0"/>
          <w:iCs w:val="0"/>
          <w:szCs w:val="22"/>
        </w:rPr>
        <w:t>Our Vision</w:t>
      </w:r>
    </w:p>
    <w:p w14:paraId="125AF03C" w14:textId="77777777" w:rsidR="008E2D03" w:rsidRPr="008E2D03" w:rsidRDefault="008E2D03" w:rsidP="008E2D03">
      <w:pPr>
        <w:spacing w:before="0" w:after="200" w:line="276" w:lineRule="auto"/>
        <w:rPr>
          <w:rFonts w:ascii="Calibri" w:eastAsia="Calibri" w:hAnsi="Calibri" w:cs="Times New Roman"/>
          <w:bCs w:val="0"/>
          <w:iCs w:val="0"/>
          <w:szCs w:val="22"/>
        </w:rPr>
      </w:pPr>
      <w:r w:rsidRPr="008E2D03">
        <w:rPr>
          <w:rFonts w:ascii="Calibri" w:eastAsia="Calibri" w:hAnsi="Calibri" w:cs="Times New Roman"/>
          <w:bCs w:val="0"/>
          <w:iCs w:val="0"/>
          <w:szCs w:val="22"/>
        </w:rPr>
        <w:t xml:space="preserve">That when plans or decisions affect children and young people they are involved at the outset and throughout in shaping these. We will work alongside young people and practitioners </w:t>
      </w:r>
      <w:proofErr w:type="gramStart"/>
      <w:r w:rsidRPr="008E2D03">
        <w:rPr>
          <w:rFonts w:ascii="Calibri" w:eastAsia="Calibri" w:hAnsi="Calibri" w:cs="Times New Roman"/>
          <w:bCs w:val="0"/>
          <w:iCs w:val="0"/>
          <w:szCs w:val="22"/>
        </w:rPr>
        <w:t>in order for</w:t>
      </w:r>
      <w:proofErr w:type="gramEnd"/>
      <w:r w:rsidRPr="008E2D03">
        <w:rPr>
          <w:rFonts w:ascii="Calibri" w:eastAsia="Calibri" w:hAnsi="Calibri" w:cs="Times New Roman"/>
          <w:bCs w:val="0"/>
          <w:iCs w:val="0"/>
          <w:szCs w:val="22"/>
        </w:rPr>
        <w:t xml:space="preserve"> this vision to become a reality.</w:t>
      </w:r>
    </w:p>
    <w:p w14:paraId="45BEF042" w14:textId="77777777" w:rsidR="00871D75" w:rsidRPr="00871D75" w:rsidRDefault="00871D75" w:rsidP="00871D75">
      <w:pPr>
        <w:spacing w:before="0" w:after="200" w:line="276" w:lineRule="auto"/>
        <w:rPr>
          <w:rFonts w:ascii="Calibri" w:eastAsia="Calibri" w:hAnsi="Calibri" w:cs="Times New Roman"/>
          <w:b/>
          <w:bCs w:val="0"/>
          <w:iCs w:val="0"/>
          <w:szCs w:val="22"/>
        </w:rPr>
      </w:pPr>
      <w:r w:rsidRPr="00871D75">
        <w:rPr>
          <w:rFonts w:ascii="Calibri" w:eastAsia="Calibri" w:hAnsi="Calibri" w:cs="Times New Roman"/>
          <w:b/>
          <w:bCs w:val="0"/>
          <w:iCs w:val="0"/>
          <w:szCs w:val="22"/>
        </w:rPr>
        <w:t xml:space="preserve">Our Mission   </w:t>
      </w:r>
    </w:p>
    <w:p w14:paraId="4913F23C" w14:textId="77777777" w:rsidR="00871D75" w:rsidRPr="00871D75" w:rsidRDefault="00871D75" w:rsidP="00871D75">
      <w:pPr>
        <w:spacing w:before="0" w:after="200" w:line="276" w:lineRule="auto"/>
        <w:rPr>
          <w:rFonts w:ascii="Calibri" w:eastAsia="Calibri" w:hAnsi="Calibri" w:cs="Times New Roman"/>
          <w:bCs w:val="0"/>
          <w:iCs w:val="0"/>
          <w:szCs w:val="22"/>
        </w:rPr>
      </w:pPr>
      <w:r w:rsidRPr="00871D75">
        <w:rPr>
          <w:rFonts w:ascii="Calibri" w:eastAsia="Calibri" w:hAnsi="Calibri" w:cs="Times New Roman"/>
          <w:bCs w:val="0"/>
          <w:iCs w:val="0"/>
          <w:szCs w:val="22"/>
        </w:rPr>
        <w:t xml:space="preserve">To train and advise on how to involve children and young people meaningfully and inclusively in planning and decision making that affects them and to produce good practice guides </w:t>
      </w:r>
      <w:r w:rsidR="008E2D03">
        <w:rPr>
          <w:rFonts w:ascii="Calibri" w:eastAsia="Calibri" w:hAnsi="Calibri" w:cs="Times New Roman"/>
          <w:bCs w:val="0"/>
          <w:iCs w:val="0"/>
          <w:szCs w:val="22"/>
        </w:rPr>
        <w:t xml:space="preserve">so </w:t>
      </w:r>
      <w:r w:rsidRPr="00871D75">
        <w:rPr>
          <w:rFonts w:ascii="Calibri" w:eastAsia="Calibri" w:hAnsi="Calibri" w:cs="Times New Roman"/>
          <w:bCs w:val="0"/>
          <w:iCs w:val="0"/>
          <w:szCs w:val="22"/>
        </w:rPr>
        <w:t xml:space="preserve">that this is shared and </w:t>
      </w:r>
      <w:r w:rsidR="001568CB">
        <w:rPr>
          <w:rFonts w:ascii="Calibri" w:eastAsia="Calibri" w:hAnsi="Calibri" w:cs="Times New Roman"/>
          <w:bCs w:val="0"/>
          <w:iCs w:val="0"/>
          <w:szCs w:val="22"/>
        </w:rPr>
        <w:t>put in place</w:t>
      </w:r>
      <w:r w:rsidRPr="00871D75">
        <w:rPr>
          <w:rFonts w:ascii="Calibri" w:eastAsia="Calibri" w:hAnsi="Calibri" w:cs="Times New Roman"/>
          <w:bCs w:val="0"/>
          <w:iCs w:val="0"/>
          <w:szCs w:val="22"/>
        </w:rPr>
        <w:t xml:space="preserve"> creating a voice and influence centre of excellence.</w:t>
      </w:r>
    </w:p>
    <w:p w14:paraId="1D40D4F8" w14:textId="77777777" w:rsidR="00871D75" w:rsidRPr="00871D75" w:rsidRDefault="00871D75" w:rsidP="00871D75">
      <w:pPr>
        <w:spacing w:before="0" w:after="200" w:line="276" w:lineRule="auto"/>
        <w:rPr>
          <w:rFonts w:ascii="Calibri" w:eastAsia="Calibri" w:hAnsi="Calibri" w:cs="Times New Roman"/>
          <w:b/>
          <w:bCs w:val="0"/>
          <w:iCs w:val="0"/>
          <w:szCs w:val="22"/>
        </w:rPr>
      </w:pPr>
      <w:r w:rsidRPr="00871D75">
        <w:rPr>
          <w:rFonts w:ascii="Calibri" w:eastAsia="Calibri" w:hAnsi="Calibri" w:cs="Times New Roman"/>
          <w:b/>
          <w:bCs w:val="0"/>
          <w:iCs w:val="0"/>
          <w:szCs w:val="22"/>
        </w:rPr>
        <w:t xml:space="preserve">The Different </w:t>
      </w:r>
      <w:proofErr w:type="gramStart"/>
      <w:r w:rsidRPr="00871D75">
        <w:rPr>
          <w:rFonts w:ascii="Calibri" w:eastAsia="Calibri" w:hAnsi="Calibri" w:cs="Times New Roman"/>
          <w:b/>
          <w:bCs w:val="0"/>
          <w:iCs w:val="0"/>
          <w:szCs w:val="22"/>
        </w:rPr>
        <w:t>But</w:t>
      </w:r>
      <w:proofErr w:type="gramEnd"/>
      <w:r w:rsidRPr="00871D75">
        <w:rPr>
          <w:rFonts w:ascii="Calibri" w:eastAsia="Calibri" w:hAnsi="Calibri" w:cs="Times New Roman"/>
          <w:b/>
          <w:bCs w:val="0"/>
          <w:iCs w:val="0"/>
          <w:szCs w:val="22"/>
        </w:rPr>
        <w:t xml:space="preserve"> Equal Awards</w:t>
      </w:r>
    </w:p>
    <w:p w14:paraId="5B36FA85" w14:textId="77777777" w:rsidR="00871D75" w:rsidRDefault="00871D75" w:rsidP="00871D75">
      <w:pPr>
        <w:pStyle w:val="Heading2"/>
        <w:rPr>
          <w:rFonts w:ascii="Calibri" w:eastAsia="Calibri" w:hAnsi="Calibri" w:cs="Times New Roman"/>
          <w:b w:val="0"/>
          <w:sz w:val="22"/>
          <w:szCs w:val="22"/>
        </w:rPr>
      </w:pPr>
      <w:r w:rsidRPr="00871D75">
        <w:rPr>
          <w:rFonts w:ascii="Calibri" w:eastAsia="Calibri" w:hAnsi="Calibri" w:cs="Times New Roman"/>
          <w:b w:val="0"/>
          <w:sz w:val="22"/>
          <w:szCs w:val="22"/>
        </w:rPr>
        <w:t xml:space="preserve">We want to celebrate the achievements of young people in Rotherham. We are holding an awards ceremony for young people on </w:t>
      </w:r>
      <w:r w:rsidRPr="00871D75">
        <w:rPr>
          <w:rFonts w:ascii="Calibri" w:eastAsia="Calibri" w:hAnsi="Calibri" w:cs="Times New Roman"/>
          <w:color w:val="FF0000"/>
          <w:sz w:val="22"/>
          <w:szCs w:val="22"/>
        </w:rPr>
        <w:t xml:space="preserve">Friday </w:t>
      </w:r>
      <w:r w:rsidR="00577192">
        <w:rPr>
          <w:rFonts w:ascii="Calibri" w:eastAsia="Calibri" w:hAnsi="Calibri" w:cs="Times New Roman"/>
          <w:color w:val="FF0000"/>
          <w:sz w:val="22"/>
          <w:szCs w:val="22"/>
        </w:rPr>
        <w:t>2</w:t>
      </w:r>
      <w:r w:rsidR="009B17FC">
        <w:rPr>
          <w:rFonts w:ascii="Calibri" w:eastAsia="Calibri" w:hAnsi="Calibri" w:cs="Times New Roman"/>
          <w:color w:val="FF0000"/>
          <w:sz w:val="22"/>
          <w:szCs w:val="22"/>
        </w:rPr>
        <w:t>2nd</w:t>
      </w:r>
      <w:r w:rsidR="00577192">
        <w:rPr>
          <w:rFonts w:ascii="Calibri" w:eastAsia="Calibri" w:hAnsi="Calibri" w:cs="Times New Roman"/>
          <w:color w:val="FF0000"/>
          <w:sz w:val="22"/>
          <w:szCs w:val="22"/>
        </w:rPr>
        <w:t xml:space="preserve"> February </w:t>
      </w:r>
      <w:r w:rsidRPr="00871D75">
        <w:rPr>
          <w:rFonts w:ascii="Calibri" w:eastAsia="Calibri" w:hAnsi="Calibri" w:cs="Times New Roman"/>
          <w:color w:val="FF0000"/>
          <w:sz w:val="22"/>
          <w:szCs w:val="22"/>
        </w:rPr>
        <w:t>201</w:t>
      </w:r>
      <w:r w:rsidR="009B17FC">
        <w:rPr>
          <w:rFonts w:ascii="Calibri" w:eastAsia="Calibri" w:hAnsi="Calibri" w:cs="Times New Roman"/>
          <w:color w:val="FF0000"/>
          <w:sz w:val="22"/>
          <w:szCs w:val="22"/>
        </w:rPr>
        <w:t>9</w:t>
      </w:r>
      <w:r w:rsidRPr="00871D75">
        <w:rPr>
          <w:rFonts w:ascii="Calibri" w:eastAsia="Calibri" w:hAnsi="Calibri" w:cs="Times New Roman"/>
          <w:color w:val="FF0000"/>
          <w:sz w:val="22"/>
          <w:szCs w:val="22"/>
        </w:rPr>
        <w:t xml:space="preserve"> from 6pm-10m at the Carlton Park Hotel.</w:t>
      </w:r>
      <w:r w:rsidRPr="00871D75">
        <w:rPr>
          <w:rFonts w:ascii="Calibri" w:eastAsia="Calibri" w:hAnsi="Calibri" w:cs="Times New Roman"/>
          <w:b w:val="0"/>
          <w:color w:val="FF0000"/>
          <w:sz w:val="22"/>
          <w:szCs w:val="22"/>
        </w:rPr>
        <w:t xml:space="preserve"> </w:t>
      </w:r>
      <w:r w:rsidRPr="00871D75">
        <w:rPr>
          <w:rFonts w:ascii="Calibri" w:eastAsia="Calibri" w:hAnsi="Calibri" w:cs="Times New Roman"/>
          <w:b w:val="0"/>
          <w:sz w:val="22"/>
          <w:szCs w:val="22"/>
        </w:rPr>
        <w:t>This is your invitation to nominate young people aged 11-18 (up to 25 years for young people with SEND) who make a difference.</w:t>
      </w:r>
    </w:p>
    <w:p w14:paraId="6735A4A5" w14:textId="77777777" w:rsidR="00D62894" w:rsidRDefault="00D62894" w:rsidP="00D62894">
      <w:pPr>
        <w:pStyle w:val="Heading2"/>
        <w:rPr>
          <w:rFonts w:eastAsia="Calibri"/>
          <w:sz w:val="26"/>
          <w:szCs w:val="26"/>
        </w:rPr>
      </w:pPr>
      <w:r w:rsidRPr="00D62894">
        <w:rPr>
          <w:rFonts w:eastAsia="Calibri"/>
          <w:sz w:val="26"/>
          <w:szCs w:val="26"/>
        </w:rPr>
        <w:t xml:space="preserve">The closing </w:t>
      </w:r>
      <w:proofErr w:type="gramStart"/>
      <w:r w:rsidRPr="00D62894">
        <w:rPr>
          <w:rFonts w:eastAsia="Calibri"/>
          <w:sz w:val="26"/>
          <w:szCs w:val="26"/>
        </w:rPr>
        <w:t>date</w:t>
      </w:r>
      <w:proofErr w:type="gramEnd"/>
    </w:p>
    <w:p w14:paraId="0FFA301A" w14:textId="77777777" w:rsidR="00D62894" w:rsidRDefault="00871D75" w:rsidP="00D62894">
      <w:pPr>
        <w:pStyle w:val="Heading3"/>
        <w:rPr>
          <w:rFonts w:ascii="Calibri" w:eastAsia="Calibri" w:hAnsi="Calibri" w:cs="Times New Roman"/>
          <w:b w:val="0"/>
          <w:iCs w:val="0"/>
          <w:sz w:val="22"/>
          <w:szCs w:val="22"/>
        </w:rPr>
      </w:pPr>
      <w:r w:rsidRPr="00871D75">
        <w:rPr>
          <w:rFonts w:ascii="Calibri" w:eastAsia="Calibri" w:hAnsi="Calibri" w:cs="Times New Roman"/>
          <w:iCs w:val="0"/>
          <w:color w:val="FF0000"/>
          <w:sz w:val="22"/>
          <w:szCs w:val="22"/>
        </w:rPr>
        <w:t xml:space="preserve">The closing date for nominations is </w:t>
      </w:r>
      <w:r w:rsidR="009B17FC">
        <w:rPr>
          <w:rFonts w:ascii="Calibri" w:eastAsia="Calibri" w:hAnsi="Calibri" w:cs="Times New Roman"/>
          <w:iCs w:val="0"/>
          <w:color w:val="FF0000"/>
          <w:sz w:val="22"/>
          <w:szCs w:val="22"/>
        </w:rPr>
        <w:t>14th</w:t>
      </w:r>
      <w:r w:rsidRPr="00871D75">
        <w:rPr>
          <w:rFonts w:ascii="Calibri" w:eastAsia="Calibri" w:hAnsi="Calibri" w:cs="Times New Roman"/>
          <w:iCs w:val="0"/>
          <w:color w:val="FF0000"/>
          <w:sz w:val="22"/>
          <w:szCs w:val="22"/>
        </w:rPr>
        <w:t xml:space="preserve"> December 201</w:t>
      </w:r>
      <w:r w:rsidR="009B17FC">
        <w:rPr>
          <w:rFonts w:ascii="Calibri" w:eastAsia="Calibri" w:hAnsi="Calibri" w:cs="Times New Roman"/>
          <w:iCs w:val="0"/>
          <w:color w:val="FF0000"/>
          <w:sz w:val="22"/>
          <w:szCs w:val="22"/>
        </w:rPr>
        <w:t>8</w:t>
      </w:r>
      <w:r w:rsidRPr="00871D75">
        <w:rPr>
          <w:rFonts w:ascii="Calibri" w:eastAsia="Calibri" w:hAnsi="Calibri" w:cs="Times New Roman"/>
          <w:iCs w:val="0"/>
          <w:color w:val="FF0000"/>
          <w:sz w:val="22"/>
          <w:szCs w:val="22"/>
        </w:rPr>
        <w:t xml:space="preserve"> at 12pm. Please e-mail this completed form to</w:t>
      </w:r>
      <w:r w:rsidRPr="00871D75">
        <w:rPr>
          <w:rFonts w:ascii="Calibri" w:eastAsia="Calibri" w:hAnsi="Calibri" w:cs="Times New Roman"/>
          <w:iCs w:val="0"/>
          <w:sz w:val="22"/>
          <w:szCs w:val="22"/>
        </w:rPr>
        <w:t xml:space="preserve"> </w:t>
      </w:r>
      <w:hyperlink r:id="rId8" w:history="1">
        <w:r w:rsidRPr="00871D75">
          <w:rPr>
            <w:rFonts w:ascii="Calibri" w:eastAsia="Calibri" w:hAnsi="Calibri" w:cs="Times New Roman"/>
            <w:iCs w:val="0"/>
            <w:color w:val="0000FF"/>
            <w:sz w:val="22"/>
            <w:szCs w:val="22"/>
            <w:u w:val="single"/>
          </w:rPr>
          <w:t>Janet.Milnes@varotherham.org.uk</w:t>
        </w:r>
      </w:hyperlink>
      <w:r w:rsidR="00AE14F6">
        <w:rPr>
          <w:rFonts w:ascii="Calibri" w:eastAsia="Calibri" w:hAnsi="Calibri" w:cs="Times New Roman"/>
          <w:b w:val="0"/>
          <w:iCs w:val="0"/>
          <w:sz w:val="22"/>
          <w:szCs w:val="22"/>
        </w:rPr>
        <w:t xml:space="preserve"> </w:t>
      </w:r>
    </w:p>
    <w:p w14:paraId="0C1406FA" w14:textId="77777777" w:rsidR="00D62894" w:rsidRDefault="00997A0C" w:rsidP="00997A0C">
      <w:pPr>
        <w:pStyle w:val="Heading2"/>
        <w:rPr>
          <w:rFonts w:eastAsia="Calibri"/>
          <w:sz w:val="26"/>
          <w:szCs w:val="26"/>
        </w:rPr>
      </w:pPr>
      <w:r w:rsidRPr="00997A0C">
        <w:rPr>
          <w:rFonts w:eastAsia="Calibri"/>
          <w:iCs/>
          <w:sz w:val="26"/>
          <w:szCs w:val="26"/>
        </w:rPr>
        <w:br w:type="page"/>
      </w:r>
      <w:r w:rsidRPr="00997A0C">
        <w:rPr>
          <w:rFonts w:eastAsia="Calibri"/>
          <w:sz w:val="26"/>
          <w:szCs w:val="26"/>
        </w:rPr>
        <w:t>Which award category are you nominating for?</w:t>
      </w:r>
      <w:r w:rsidR="005E6F2E">
        <w:rPr>
          <w:rFonts w:eastAsia="Calibri"/>
          <w:sz w:val="26"/>
          <w:szCs w:val="26"/>
        </w:rPr>
        <w:t xml:space="preserve"> </w:t>
      </w:r>
      <w:r w:rsidR="005E6F2E" w:rsidRPr="005E6F2E">
        <w:rPr>
          <w:rFonts w:eastAsia="Calibri"/>
          <w:b w:val="0"/>
          <w:sz w:val="20"/>
          <w:szCs w:val="20"/>
        </w:rPr>
        <w:t>(Tick the box)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3"/>
        <w:gridCol w:w="2410"/>
        <w:gridCol w:w="2268"/>
        <w:gridCol w:w="2678"/>
      </w:tblGrid>
      <w:tr w:rsidR="005E6F2E" w:rsidRPr="008C33C3" w14:paraId="5B6F8593" w14:textId="77777777" w:rsidTr="001568CB">
        <w:tc>
          <w:tcPr>
            <w:tcW w:w="2583" w:type="dxa"/>
            <w:shd w:val="clear" w:color="auto" w:fill="auto"/>
          </w:tcPr>
          <w:p w14:paraId="775C5AC4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 w:rsidRPr="008C33C3">
              <w:rPr>
                <w:rFonts w:ascii="Calibri" w:eastAsia="Calibri" w:hAnsi="Calibri" w:cs="Times New Roman"/>
                <w:b/>
                <w:szCs w:val="22"/>
              </w:rPr>
              <w:t>Team player</w:t>
            </w:r>
            <w:r w:rsidR="005867AF">
              <w:rPr>
                <w:rFonts w:ascii="Calibri" w:eastAsia="Calibri" w:hAnsi="Calibri" w:cs="Times New Roman"/>
                <w:b/>
                <w:szCs w:val="22"/>
              </w:rPr>
              <w:t xml:space="preserve"> award</w:t>
            </w:r>
          </w:p>
          <w:p w14:paraId="2D130904" w14:textId="731BEA61" w:rsidR="005E6F2E" w:rsidRPr="008C33C3" w:rsidRDefault="00775185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drawing>
                <wp:inline distT="0" distB="0" distL="0" distR="0" wp14:anchorId="01591976" wp14:editId="0FCAD361">
                  <wp:extent cx="1495425" cy="914400"/>
                  <wp:effectExtent l="0" t="0" r="0" b="0"/>
                  <wp:docPr id="1" name="Picture 1" descr="6629625-10000784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629625-10000784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4DA303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  <w:p w14:paraId="13738BA6" w14:textId="77777777" w:rsidR="005E6F2E" w:rsidRPr="001568CB" w:rsidRDefault="001568CB" w:rsidP="008C33C3">
            <w:pPr>
              <w:spacing w:before="0" w:after="0"/>
              <w:rPr>
                <w:rFonts w:ascii="Calibri" w:eastAsia="Calibri" w:hAnsi="Calibri" w:cs="Times New Roman"/>
                <w:szCs w:val="22"/>
              </w:rPr>
            </w:pPr>
            <w:r w:rsidRPr="001568CB">
              <w:rPr>
                <w:rFonts w:ascii="Calibri" w:eastAsia="Calibri" w:hAnsi="Calibri" w:cs="Times New Roman"/>
                <w:szCs w:val="22"/>
              </w:rPr>
              <w:t xml:space="preserve">Someone who works well as a member of team  </w:t>
            </w:r>
          </w:p>
          <w:p w14:paraId="52C125D0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56D4737A" w14:textId="77777777" w:rsidR="001568CB" w:rsidRDefault="001568CB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t xml:space="preserve">Dafty </w:t>
            </w:r>
            <w:r w:rsidR="005867AF"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t>a</w:t>
            </w:r>
            <w:r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t>ward</w:t>
            </w:r>
          </w:p>
          <w:p w14:paraId="2F5F0423" w14:textId="77777777" w:rsidR="001568CB" w:rsidRDefault="001568CB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</w:p>
          <w:p w14:paraId="6B2E6D02" w14:textId="6BE806B1" w:rsidR="005E6F2E" w:rsidRDefault="00775185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  <w:r w:rsidRPr="008C33C3"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drawing>
                <wp:inline distT="0" distB="0" distL="0" distR="0" wp14:anchorId="523276E4" wp14:editId="333DFB8C">
                  <wp:extent cx="1038225" cy="723900"/>
                  <wp:effectExtent l="0" t="0" r="0" b="0"/>
                  <wp:docPr id="2" name="Picture 15" descr="C:\Users\teresa.brocklehurst.VAROTHERHAM\AppData\Local\Microsoft\Windows\Temporary Internet Files\Content.IE5\ZG65ZPSR\purple-hair-silly-face-hi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teresa.brocklehurst.VAROTHERHAM\AppData\Local\Microsoft\Windows\Temporary Internet Files\Content.IE5\ZG65ZPSR\purple-hair-silly-face-hi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F18CBB4" w14:textId="77777777" w:rsidR="001568CB" w:rsidRDefault="001568CB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</w:p>
          <w:p w14:paraId="254B9A79" w14:textId="77777777" w:rsidR="001568CB" w:rsidRPr="001568CB" w:rsidRDefault="001568CB" w:rsidP="001568CB">
            <w:pPr>
              <w:spacing w:before="0" w:after="0"/>
              <w:rPr>
                <w:rFonts w:ascii="Calibri" w:eastAsia="Calibri" w:hAnsi="Calibri" w:cs="Times New Roman"/>
                <w:szCs w:val="22"/>
              </w:rPr>
            </w:pPr>
            <w:r w:rsidRPr="001568CB">
              <w:rPr>
                <w:rFonts w:ascii="Calibri" w:eastAsia="Calibri" w:hAnsi="Calibri" w:cs="Times New Roman"/>
                <w:noProof/>
                <w:szCs w:val="22"/>
                <w:lang w:eastAsia="en-GB"/>
              </w:rPr>
              <w:t>Someone who makes you smile</w:t>
            </w:r>
          </w:p>
        </w:tc>
        <w:tc>
          <w:tcPr>
            <w:tcW w:w="2268" w:type="dxa"/>
            <w:shd w:val="clear" w:color="auto" w:fill="auto"/>
          </w:tcPr>
          <w:p w14:paraId="6071E4F4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 w:rsidRPr="008C33C3">
              <w:rPr>
                <w:rFonts w:ascii="Calibri" w:eastAsia="Calibri" w:hAnsi="Calibri" w:cs="Times New Roman"/>
                <w:b/>
                <w:szCs w:val="22"/>
              </w:rPr>
              <w:t>Come out of your shell</w:t>
            </w:r>
            <w:r w:rsidR="005867AF">
              <w:rPr>
                <w:rFonts w:ascii="Calibri" w:eastAsia="Calibri" w:hAnsi="Calibri" w:cs="Times New Roman"/>
                <w:b/>
                <w:szCs w:val="22"/>
              </w:rPr>
              <w:t xml:space="preserve"> award</w:t>
            </w:r>
          </w:p>
          <w:p w14:paraId="0C694C0C" w14:textId="4AE7B3B7" w:rsidR="005E6F2E" w:rsidRPr="008C33C3" w:rsidRDefault="00775185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 w:rsidRPr="008C33C3"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drawing>
                <wp:inline distT="0" distB="0" distL="0" distR="0" wp14:anchorId="7507FD6A" wp14:editId="2E31E33F">
                  <wp:extent cx="1123950" cy="838200"/>
                  <wp:effectExtent l="0" t="0" r="0" b="0"/>
                  <wp:docPr id="3" name="Picture 16" descr="C:\Users\teresa.brocklehurst.VAROTHERHAM\AppData\Local\Microsoft\Windows\Temporary Internet Files\Content.IE5\31LFN3AX\Snail_shell_Resolute_Track_Casuarina_forest,_around_25_mm_long2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teresa.brocklehurst.VAROTHERHAM\AppData\Local\Microsoft\Windows\Temporary Internet Files\Content.IE5\31LFN3AX\Snail_shell_Resolute_Track_Casuarina_forest,_around_25_mm_long2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970EF3" w14:textId="77777777" w:rsidR="001568CB" w:rsidRPr="001568CB" w:rsidRDefault="001568CB" w:rsidP="008C33C3">
            <w:pPr>
              <w:spacing w:before="0" w:after="0"/>
              <w:rPr>
                <w:rFonts w:ascii="Calibri" w:eastAsia="Calibri" w:hAnsi="Calibri" w:cs="Times New Roman"/>
                <w:szCs w:val="22"/>
              </w:rPr>
            </w:pPr>
            <w:r w:rsidRPr="001568CB">
              <w:rPr>
                <w:rFonts w:ascii="Calibri" w:eastAsia="Calibri" w:hAnsi="Calibri" w:cs="Times New Roman"/>
                <w:szCs w:val="22"/>
              </w:rPr>
              <w:t xml:space="preserve">Someone who was shy and has grown in confidence  </w:t>
            </w:r>
          </w:p>
          <w:p w14:paraId="442548A8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  <w:p w14:paraId="656140B4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</w:tc>
        <w:tc>
          <w:tcPr>
            <w:tcW w:w="2678" w:type="dxa"/>
            <w:shd w:val="clear" w:color="auto" w:fill="auto"/>
          </w:tcPr>
          <w:p w14:paraId="5EFC13E7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  <w:r w:rsidRPr="008C33C3"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t>Most inspiring to young people</w:t>
            </w:r>
            <w:r w:rsidR="005867AF"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t xml:space="preserve"> award</w:t>
            </w:r>
          </w:p>
          <w:p w14:paraId="07946EF2" w14:textId="6DB8D59C" w:rsidR="005E6F2E" w:rsidRDefault="00775185" w:rsidP="008C33C3">
            <w:pPr>
              <w:spacing w:before="0" w:after="0"/>
              <w:rPr>
                <w:rFonts w:ascii="Calibri" w:eastAsia="Calibri" w:hAnsi="Calibri" w:cs="Times New Roman"/>
                <w:noProof/>
                <w:szCs w:val="22"/>
                <w:lang w:eastAsia="en-GB"/>
              </w:rPr>
            </w:pPr>
            <w:r w:rsidRPr="008C33C3">
              <w:rPr>
                <w:rFonts w:ascii="Calibri" w:eastAsia="Calibri" w:hAnsi="Calibri" w:cs="Times New Roman"/>
                <w:noProof/>
                <w:szCs w:val="22"/>
                <w:lang w:eastAsia="en-GB"/>
              </w:rPr>
              <w:drawing>
                <wp:inline distT="0" distB="0" distL="0" distR="0" wp14:anchorId="4E91C916" wp14:editId="21845B8C">
                  <wp:extent cx="1371600" cy="1019175"/>
                  <wp:effectExtent l="0" t="0" r="0" b="0"/>
                  <wp:docPr id="4" name="Picture 17" descr="C:\Users\teresa.brocklehurst.VAROTHERHAM\AppData\Local\Microsoft\Windows\Temporary Internet Files\Content.IE5\V1JQWD8O\shooting-star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teresa.brocklehurst.VAROTHERHAM\AppData\Local\Microsoft\Windows\Temporary Internet Files\Content.IE5\V1JQWD8O\shooting-star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70EE36" w14:textId="77777777" w:rsidR="001568CB" w:rsidRPr="008C33C3" w:rsidRDefault="001568CB" w:rsidP="001568CB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noProof/>
                <w:szCs w:val="22"/>
                <w:lang w:eastAsia="en-GB"/>
              </w:rPr>
              <w:t>A young person you admire</w:t>
            </w:r>
          </w:p>
        </w:tc>
      </w:tr>
      <w:tr w:rsidR="00077469" w:rsidRPr="008C33C3" w14:paraId="0A93B8B7" w14:textId="77777777" w:rsidTr="001568CB">
        <w:tc>
          <w:tcPr>
            <w:tcW w:w="2583" w:type="dxa"/>
            <w:shd w:val="clear" w:color="auto" w:fill="auto"/>
          </w:tcPr>
          <w:p w14:paraId="6064512F" w14:textId="77777777" w:rsidR="00077469" w:rsidRPr="008C33C3" w:rsidRDefault="001568CB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b/>
                <w:szCs w:val="22"/>
              </w:rPr>
              <w:t>Tick here</w:t>
            </w:r>
          </w:p>
        </w:tc>
        <w:tc>
          <w:tcPr>
            <w:tcW w:w="2410" w:type="dxa"/>
            <w:shd w:val="clear" w:color="auto" w:fill="auto"/>
          </w:tcPr>
          <w:p w14:paraId="038B70CA" w14:textId="77777777" w:rsidR="00077469" w:rsidRPr="008C33C3" w:rsidRDefault="001568CB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b/>
                <w:szCs w:val="22"/>
              </w:rPr>
              <w:t>Tick here</w:t>
            </w:r>
          </w:p>
        </w:tc>
        <w:tc>
          <w:tcPr>
            <w:tcW w:w="2268" w:type="dxa"/>
            <w:shd w:val="clear" w:color="auto" w:fill="auto"/>
          </w:tcPr>
          <w:p w14:paraId="17729A66" w14:textId="77777777" w:rsidR="00077469" w:rsidRPr="008C33C3" w:rsidRDefault="001568CB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b/>
                <w:szCs w:val="22"/>
              </w:rPr>
              <w:t>Tick here</w:t>
            </w:r>
          </w:p>
        </w:tc>
        <w:tc>
          <w:tcPr>
            <w:tcW w:w="2678" w:type="dxa"/>
            <w:shd w:val="clear" w:color="auto" w:fill="auto"/>
          </w:tcPr>
          <w:p w14:paraId="229A0A8E" w14:textId="77777777" w:rsidR="00077469" w:rsidRPr="008C33C3" w:rsidRDefault="001568CB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t>Tick here</w:t>
            </w:r>
          </w:p>
        </w:tc>
      </w:tr>
      <w:tr w:rsidR="005E6F2E" w:rsidRPr="008C33C3" w14:paraId="07121D45" w14:textId="77777777" w:rsidTr="001568CB">
        <w:tc>
          <w:tcPr>
            <w:tcW w:w="2583" w:type="dxa"/>
            <w:shd w:val="clear" w:color="auto" w:fill="auto"/>
          </w:tcPr>
          <w:p w14:paraId="6021F0C3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 w:rsidRPr="008C33C3">
              <w:rPr>
                <w:rFonts w:ascii="Calibri" w:eastAsia="Calibri" w:hAnsi="Calibri" w:cs="Times New Roman"/>
                <w:b/>
                <w:szCs w:val="22"/>
              </w:rPr>
              <w:t xml:space="preserve">Always </w:t>
            </w:r>
            <w:proofErr w:type="gramStart"/>
            <w:r w:rsidRPr="008C33C3">
              <w:rPr>
                <w:rFonts w:ascii="Calibri" w:eastAsia="Calibri" w:hAnsi="Calibri" w:cs="Times New Roman"/>
                <w:b/>
                <w:szCs w:val="22"/>
              </w:rPr>
              <w:t>there</w:t>
            </w:r>
            <w:proofErr w:type="gramEnd"/>
            <w:r w:rsidR="005867AF">
              <w:rPr>
                <w:rFonts w:ascii="Calibri" w:eastAsia="Calibri" w:hAnsi="Calibri" w:cs="Times New Roman"/>
                <w:b/>
                <w:szCs w:val="22"/>
              </w:rPr>
              <w:t xml:space="preserve"> award</w:t>
            </w:r>
          </w:p>
          <w:p w14:paraId="111E5018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  <w:p w14:paraId="52F367BC" w14:textId="6CBF1B29" w:rsidR="005E6F2E" w:rsidRPr="008C33C3" w:rsidRDefault="00775185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drawing>
                <wp:inline distT="0" distB="0" distL="0" distR="0" wp14:anchorId="49DC3B51" wp14:editId="41C63A80">
                  <wp:extent cx="1495425" cy="1495425"/>
                  <wp:effectExtent l="0" t="0" r="0" b="0"/>
                  <wp:docPr id="5" name="Picture 5" descr="2183168-40721-hands-holding-each-other-a-symbol-of-friendship-and-cooperation-illustration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183168-40721-hands-holding-each-other-a-symbol-of-friendship-and-cooperation-illustration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4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DF67EB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  <w:p w14:paraId="3BA28D4B" w14:textId="77777777" w:rsidR="005E6F2E" w:rsidRPr="00E74286" w:rsidRDefault="00E74286" w:rsidP="008C33C3">
            <w:pPr>
              <w:spacing w:before="0" w:after="0"/>
              <w:rPr>
                <w:rFonts w:ascii="Calibri" w:eastAsia="Calibri" w:hAnsi="Calibri" w:cs="Times New Roman"/>
                <w:szCs w:val="22"/>
              </w:rPr>
            </w:pPr>
            <w:r w:rsidRPr="00E74286">
              <w:rPr>
                <w:rFonts w:ascii="Calibri" w:eastAsia="Calibri" w:hAnsi="Calibri" w:cs="Times New Roman"/>
                <w:szCs w:val="22"/>
              </w:rPr>
              <w:t xml:space="preserve">Someone who you rely on </w:t>
            </w:r>
          </w:p>
          <w:p w14:paraId="661357CD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  <w:p w14:paraId="0F1C4059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49DD46E3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 w:rsidRPr="008C33C3">
              <w:rPr>
                <w:rFonts w:ascii="Calibri" w:eastAsia="Calibri" w:hAnsi="Calibri" w:cs="Times New Roman"/>
                <w:b/>
                <w:szCs w:val="22"/>
              </w:rPr>
              <w:t>Real-life super hero</w:t>
            </w:r>
            <w:r w:rsidR="005867AF">
              <w:rPr>
                <w:rFonts w:ascii="Calibri" w:eastAsia="Calibri" w:hAnsi="Calibri" w:cs="Times New Roman"/>
                <w:b/>
                <w:szCs w:val="22"/>
              </w:rPr>
              <w:t xml:space="preserve"> award</w:t>
            </w:r>
          </w:p>
          <w:p w14:paraId="48F540EA" w14:textId="720A5362" w:rsidR="005E6F2E" w:rsidRDefault="00775185" w:rsidP="008C33C3">
            <w:pPr>
              <w:spacing w:before="0" w:after="0"/>
              <w:rPr>
                <w:rFonts w:ascii="Calibri" w:eastAsia="Calibri" w:hAnsi="Calibri" w:cs="Times New Roman"/>
                <w:noProof/>
                <w:szCs w:val="22"/>
                <w:lang w:eastAsia="en-GB"/>
              </w:rPr>
            </w:pPr>
            <w:r w:rsidRPr="008C33C3">
              <w:rPr>
                <w:rFonts w:ascii="Calibri" w:eastAsia="Calibri" w:hAnsi="Calibri" w:cs="Times New Roman"/>
                <w:noProof/>
                <w:szCs w:val="22"/>
                <w:lang w:eastAsia="en-GB"/>
              </w:rPr>
              <w:drawing>
                <wp:inline distT="0" distB="0" distL="0" distR="0" wp14:anchorId="20DC629A" wp14:editId="450BD57F">
                  <wp:extent cx="1238250" cy="819150"/>
                  <wp:effectExtent l="0" t="0" r="0" b="0"/>
                  <wp:docPr id="6" name="Picture 19" descr="C:\Users\teresa.brocklehurst.VAROTHERHAM\AppData\Local\Microsoft\Windows\Temporary Internet Files\Content.IE5\V1JQWD8O\super-hero-flying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teresa.brocklehurst.VAROTHERHAM\AppData\Local\Microsoft\Windows\Temporary Internet Files\Content.IE5\V1JQWD8O\super-hero-flying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831AB" w14:textId="77777777" w:rsidR="00E74286" w:rsidRDefault="00E74286" w:rsidP="008C33C3">
            <w:pPr>
              <w:spacing w:before="0" w:after="0"/>
              <w:rPr>
                <w:rFonts w:ascii="Calibri" w:eastAsia="Calibri" w:hAnsi="Calibri" w:cs="Times New Roman"/>
                <w:noProof/>
                <w:szCs w:val="22"/>
                <w:lang w:eastAsia="en-GB"/>
              </w:rPr>
            </w:pPr>
          </w:p>
          <w:p w14:paraId="32262CBD" w14:textId="77777777" w:rsidR="00E74286" w:rsidRDefault="00E74286" w:rsidP="008C33C3">
            <w:pPr>
              <w:spacing w:before="0" w:after="0"/>
              <w:rPr>
                <w:rFonts w:ascii="Calibri" w:eastAsia="Calibri" w:hAnsi="Calibri" w:cs="Times New Roman"/>
                <w:noProof/>
                <w:szCs w:val="22"/>
                <w:lang w:eastAsia="en-GB"/>
              </w:rPr>
            </w:pPr>
          </w:p>
          <w:p w14:paraId="7D8F0A4D" w14:textId="77777777" w:rsidR="00E74286" w:rsidRDefault="00E74286" w:rsidP="008C33C3">
            <w:pPr>
              <w:spacing w:before="0" w:after="0"/>
              <w:rPr>
                <w:rFonts w:ascii="Calibri" w:eastAsia="Calibri" w:hAnsi="Calibri" w:cs="Times New Roman"/>
                <w:noProof/>
                <w:szCs w:val="22"/>
                <w:lang w:eastAsia="en-GB"/>
              </w:rPr>
            </w:pPr>
          </w:p>
          <w:p w14:paraId="738B1C4A" w14:textId="77777777" w:rsidR="00E74286" w:rsidRDefault="00E74286" w:rsidP="008C33C3">
            <w:pPr>
              <w:spacing w:before="0" w:after="0"/>
              <w:rPr>
                <w:rFonts w:ascii="Calibri" w:eastAsia="Calibri" w:hAnsi="Calibri" w:cs="Times New Roman"/>
                <w:noProof/>
                <w:szCs w:val="22"/>
                <w:lang w:eastAsia="en-GB"/>
              </w:rPr>
            </w:pPr>
          </w:p>
          <w:p w14:paraId="3AC92783" w14:textId="77777777" w:rsidR="00E74286" w:rsidRDefault="00E74286" w:rsidP="008C33C3">
            <w:pPr>
              <w:spacing w:before="0" w:after="0"/>
              <w:rPr>
                <w:rFonts w:ascii="Calibri" w:eastAsia="Calibri" w:hAnsi="Calibri" w:cs="Times New Roman"/>
                <w:noProof/>
                <w:szCs w:val="22"/>
                <w:lang w:eastAsia="en-GB"/>
              </w:rPr>
            </w:pPr>
          </w:p>
          <w:p w14:paraId="51FDA455" w14:textId="77777777" w:rsidR="00E74286" w:rsidRPr="008C33C3" w:rsidRDefault="00E74286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noProof/>
                <w:szCs w:val="22"/>
                <w:lang w:eastAsia="en-GB"/>
              </w:rPr>
              <w:t>Someone who goes the extra mile</w:t>
            </w:r>
          </w:p>
        </w:tc>
        <w:tc>
          <w:tcPr>
            <w:tcW w:w="2268" w:type="dxa"/>
            <w:shd w:val="clear" w:color="auto" w:fill="auto"/>
          </w:tcPr>
          <w:p w14:paraId="0A961F42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 w:rsidRPr="008C33C3">
              <w:rPr>
                <w:rFonts w:ascii="Calibri" w:eastAsia="Calibri" w:hAnsi="Calibri" w:cs="Times New Roman"/>
                <w:b/>
                <w:szCs w:val="22"/>
              </w:rPr>
              <w:t>Most passionate about the voice of young people</w:t>
            </w:r>
            <w:r w:rsidR="005867AF">
              <w:rPr>
                <w:rFonts w:ascii="Calibri" w:eastAsia="Calibri" w:hAnsi="Calibri" w:cs="Times New Roman"/>
                <w:b/>
                <w:szCs w:val="22"/>
              </w:rPr>
              <w:t xml:space="preserve"> award</w:t>
            </w:r>
          </w:p>
          <w:p w14:paraId="3C39DA4E" w14:textId="77777777" w:rsidR="00E74286" w:rsidRDefault="00E74286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</w:p>
          <w:p w14:paraId="1278A613" w14:textId="415F4D50" w:rsidR="005E6F2E" w:rsidRDefault="00775185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  <w:r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  <w:drawing>
                <wp:inline distT="0" distB="0" distL="0" distR="0" wp14:anchorId="41BF6F0F" wp14:editId="3D3F52FB">
                  <wp:extent cx="1304925" cy="971550"/>
                  <wp:effectExtent l="0" t="0" r="0" b="0"/>
                  <wp:docPr id="7" name="Picture 7" descr="3d-colourful-people-talking-15426596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d-colourful-people-talking-15426596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87E22C" w14:textId="77777777" w:rsidR="00E74286" w:rsidRDefault="00E74286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</w:p>
          <w:p w14:paraId="2CFC7F76" w14:textId="77777777" w:rsidR="00E74286" w:rsidRDefault="00E74286" w:rsidP="008C33C3">
            <w:pPr>
              <w:spacing w:before="0" w:after="0"/>
              <w:rPr>
                <w:rFonts w:ascii="Calibri" w:eastAsia="Calibri" w:hAnsi="Calibri" w:cs="Times New Roman"/>
                <w:b/>
                <w:noProof/>
                <w:szCs w:val="22"/>
                <w:lang w:eastAsia="en-GB"/>
              </w:rPr>
            </w:pPr>
          </w:p>
          <w:p w14:paraId="6DB2A4A9" w14:textId="77777777" w:rsidR="00E74286" w:rsidRPr="00E74286" w:rsidRDefault="00E74286" w:rsidP="00E74286">
            <w:pPr>
              <w:spacing w:before="0" w:after="0"/>
              <w:rPr>
                <w:rFonts w:ascii="Calibri" w:eastAsia="Calibri" w:hAnsi="Calibri" w:cs="Times New Roman"/>
                <w:szCs w:val="22"/>
              </w:rPr>
            </w:pPr>
            <w:r w:rsidRPr="00E74286">
              <w:rPr>
                <w:rFonts w:ascii="Calibri" w:eastAsia="Calibri" w:hAnsi="Calibri" w:cs="Times New Roman"/>
                <w:noProof/>
                <w:szCs w:val="22"/>
                <w:lang w:eastAsia="en-GB"/>
              </w:rPr>
              <w:t>Someone who makes sure young people are heard</w:t>
            </w:r>
          </w:p>
        </w:tc>
        <w:tc>
          <w:tcPr>
            <w:tcW w:w="2678" w:type="dxa"/>
            <w:shd w:val="clear" w:color="auto" w:fill="auto"/>
          </w:tcPr>
          <w:p w14:paraId="7963DC94" w14:textId="77777777" w:rsidR="005E6F2E" w:rsidRPr="008C33C3" w:rsidRDefault="005E6F2E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</w:tc>
      </w:tr>
      <w:tr w:rsidR="00077469" w:rsidRPr="008C33C3" w14:paraId="4AF756B9" w14:textId="77777777" w:rsidTr="001568CB">
        <w:tc>
          <w:tcPr>
            <w:tcW w:w="2583" w:type="dxa"/>
            <w:shd w:val="clear" w:color="auto" w:fill="auto"/>
          </w:tcPr>
          <w:p w14:paraId="5CF98B26" w14:textId="77777777" w:rsidR="00077469" w:rsidRPr="008C33C3" w:rsidRDefault="00E74286" w:rsidP="00E74286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b/>
                <w:szCs w:val="22"/>
              </w:rPr>
              <w:t>Tick here</w:t>
            </w:r>
          </w:p>
        </w:tc>
        <w:tc>
          <w:tcPr>
            <w:tcW w:w="2410" w:type="dxa"/>
            <w:shd w:val="clear" w:color="auto" w:fill="auto"/>
          </w:tcPr>
          <w:p w14:paraId="6C5C1BA6" w14:textId="77777777" w:rsidR="00077469" w:rsidRPr="008C33C3" w:rsidRDefault="00E74286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b/>
                <w:szCs w:val="22"/>
              </w:rPr>
              <w:t>Tick here</w:t>
            </w:r>
          </w:p>
        </w:tc>
        <w:tc>
          <w:tcPr>
            <w:tcW w:w="2268" w:type="dxa"/>
            <w:shd w:val="clear" w:color="auto" w:fill="auto"/>
          </w:tcPr>
          <w:p w14:paraId="249DB042" w14:textId="77777777" w:rsidR="00077469" w:rsidRPr="008C33C3" w:rsidRDefault="00E74286" w:rsidP="00E74286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  <w:r>
              <w:rPr>
                <w:rFonts w:ascii="Calibri" w:eastAsia="Calibri" w:hAnsi="Calibri" w:cs="Times New Roman"/>
                <w:b/>
                <w:szCs w:val="22"/>
              </w:rPr>
              <w:t>Tick here</w:t>
            </w:r>
          </w:p>
        </w:tc>
        <w:tc>
          <w:tcPr>
            <w:tcW w:w="2678" w:type="dxa"/>
            <w:shd w:val="clear" w:color="auto" w:fill="auto"/>
          </w:tcPr>
          <w:p w14:paraId="507F9EAE" w14:textId="77777777" w:rsidR="00077469" w:rsidRPr="008C33C3" w:rsidRDefault="00077469" w:rsidP="008C33C3">
            <w:pPr>
              <w:spacing w:before="0" w:after="0"/>
              <w:rPr>
                <w:rFonts w:ascii="Calibri" w:eastAsia="Calibri" w:hAnsi="Calibri" w:cs="Times New Roman"/>
                <w:b/>
                <w:szCs w:val="22"/>
              </w:rPr>
            </w:pPr>
          </w:p>
        </w:tc>
      </w:tr>
    </w:tbl>
    <w:p w14:paraId="0DC6C510" w14:textId="77777777" w:rsidR="00997A0C" w:rsidRDefault="00997A0C" w:rsidP="00997A0C">
      <w:pPr>
        <w:rPr>
          <w:rFonts w:eastAsia="Calibri"/>
        </w:rPr>
      </w:pPr>
    </w:p>
    <w:p w14:paraId="1D829FBA" w14:textId="77777777" w:rsidR="00997A0C" w:rsidRDefault="00997A0C" w:rsidP="00997A0C">
      <w:pPr>
        <w:pStyle w:val="Heading2"/>
        <w:rPr>
          <w:rFonts w:eastAsia="Calibri"/>
          <w:sz w:val="26"/>
          <w:szCs w:val="26"/>
        </w:rPr>
      </w:pPr>
      <w:r w:rsidRPr="00997A0C">
        <w:rPr>
          <w:rFonts w:eastAsia="Calibri"/>
          <w:sz w:val="26"/>
          <w:szCs w:val="26"/>
        </w:rPr>
        <w:t xml:space="preserve">Details of </w:t>
      </w:r>
      <w:r w:rsidR="002F0DF4">
        <w:rPr>
          <w:rFonts w:eastAsia="Calibri"/>
          <w:sz w:val="26"/>
          <w:szCs w:val="26"/>
        </w:rPr>
        <w:t>who you are nominating</w:t>
      </w:r>
      <w:r w:rsidR="005867AF">
        <w:rPr>
          <w:rFonts w:eastAsia="Calibri"/>
          <w:sz w:val="26"/>
          <w:szCs w:val="26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639"/>
      </w:tblGrid>
      <w:tr w:rsidR="00B6639F" w:rsidRPr="00A646CF" w14:paraId="00BA3276" w14:textId="77777777" w:rsidTr="00A646CF">
        <w:tc>
          <w:tcPr>
            <w:tcW w:w="2660" w:type="dxa"/>
            <w:shd w:val="clear" w:color="auto" w:fill="auto"/>
          </w:tcPr>
          <w:p w14:paraId="37365CCA" w14:textId="77777777" w:rsidR="00B6639F" w:rsidRPr="00A646CF" w:rsidRDefault="00B6639F" w:rsidP="002F0DF4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  <w:r w:rsidRPr="00A646CF"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  <w:t>Name of person</w:t>
            </w:r>
          </w:p>
        </w:tc>
        <w:tc>
          <w:tcPr>
            <w:tcW w:w="7639" w:type="dxa"/>
            <w:shd w:val="clear" w:color="auto" w:fill="auto"/>
          </w:tcPr>
          <w:p w14:paraId="3B929064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</w:p>
        </w:tc>
      </w:tr>
      <w:tr w:rsidR="00B6639F" w:rsidRPr="00A646CF" w14:paraId="5DF5FF31" w14:textId="77777777" w:rsidTr="00A646CF">
        <w:tc>
          <w:tcPr>
            <w:tcW w:w="2660" w:type="dxa"/>
            <w:shd w:val="clear" w:color="auto" w:fill="auto"/>
          </w:tcPr>
          <w:p w14:paraId="022E7C16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  <w:r w:rsidRPr="00A646CF"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  <w:t>Address</w:t>
            </w:r>
          </w:p>
        </w:tc>
        <w:tc>
          <w:tcPr>
            <w:tcW w:w="7639" w:type="dxa"/>
            <w:shd w:val="clear" w:color="auto" w:fill="auto"/>
          </w:tcPr>
          <w:p w14:paraId="4C5B19B4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</w:p>
        </w:tc>
      </w:tr>
      <w:tr w:rsidR="00B6639F" w:rsidRPr="00A646CF" w14:paraId="219A1B6A" w14:textId="77777777" w:rsidTr="00A646CF">
        <w:tc>
          <w:tcPr>
            <w:tcW w:w="2660" w:type="dxa"/>
            <w:shd w:val="clear" w:color="auto" w:fill="auto"/>
          </w:tcPr>
          <w:p w14:paraId="414BE280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  <w:r w:rsidRPr="00A646CF"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  <w:t>Telephone</w:t>
            </w:r>
          </w:p>
        </w:tc>
        <w:tc>
          <w:tcPr>
            <w:tcW w:w="7639" w:type="dxa"/>
            <w:shd w:val="clear" w:color="auto" w:fill="auto"/>
          </w:tcPr>
          <w:p w14:paraId="173D3154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</w:p>
        </w:tc>
      </w:tr>
      <w:tr w:rsidR="00B6639F" w:rsidRPr="00A646CF" w14:paraId="7E169A85" w14:textId="77777777" w:rsidTr="00A646CF">
        <w:tc>
          <w:tcPr>
            <w:tcW w:w="2660" w:type="dxa"/>
            <w:shd w:val="clear" w:color="auto" w:fill="auto"/>
          </w:tcPr>
          <w:p w14:paraId="301A7851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  <w:r w:rsidRPr="00A646CF"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  <w:t>Email</w:t>
            </w:r>
          </w:p>
        </w:tc>
        <w:tc>
          <w:tcPr>
            <w:tcW w:w="7639" w:type="dxa"/>
            <w:shd w:val="clear" w:color="auto" w:fill="auto"/>
          </w:tcPr>
          <w:p w14:paraId="028687DB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</w:p>
        </w:tc>
      </w:tr>
    </w:tbl>
    <w:p w14:paraId="4432E8D7" w14:textId="77777777" w:rsidR="00997A0C" w:rsidRDefault="00B6639F" w:rsidP="00B6639F">
      <w:pPr>
        <w:pStyle w:val="Heading2"/>
        <w:rPr>
          <w:rFonts w:eastAsia="Calibri"/>
        </w:rPr>
      </w:pPr>
      <w:r>
        <w:rPr>
          <w:rFonts w:eastAsia="Calibri"/>
        </w:rPr>
        <w:t>Your contact details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639"/>
      </w:tblGrid>
      <w:tr w:rsidR="00B6639F" w:rsidRPr="00A646CF" w14:paraId="4F00B307" w14:textId="77777777" w:rsidTr="00A646CF">
        <w:tc>
          <w:tcPr>
            <w:tcW w:w="2660" w:type="dxa"/>
            <w:shd w:val="clear" w:color="auto" w:fill="auto"/>
          </w:tcPr>
          <w:p w14:paraId="701B48B5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  <w:r w:rsidRPr="00A646CF"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  <w:t xml:space="preserve">Name </w:t>
            </w:r>
          </w:p>
        </w:tc>
        <w:tc>
          <w:tcPr>
            <w:tcW w:w="7639" w:type="dxa"/>
            <w:shd w:val="clear" w:color="auto" w:fill="auto"/>
          </w:tcPr>
          <w:p w14:paraId="61C14854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</w:p>
        </w:tc>
      </w:tr>
      <w:tr w:rsidR="00B6639F" w:rsidRPr="00A646CF" w14:paraId="4557D590" w14:textId="77777777" w:rsidTr="00A646CF">
        <w:tc>
          <w:tcPr>
            <w:tcW w:w="2660" w:type="dxa"/>
            <w:shd w:val="clear" w:color="auto" w:fill="auto"/>
          </w:tcPr>
          <w:p w14:paraId="68E0FEB0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  <w:r w:rsidRPr="00A646CF"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  <w:t>Address</w:t>
            </w:r>
          </w:p>
        </w:tc>
        <w:tc>
          <w:tcPr>
            <w:tcW w:w="7639" w:type="dxa"/>
            <w:shd w:val="clear" w:color="auto" w:fill="auto"/>
          </w:tcPr>
          <w:p w14:paraId="1A979C67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</w:p>
        </w:tc>
      </w:tr>
      <w:tr w:rsidR="00B6639F" w:rsidRPr="00A646CF" w14:paraId="32CE101F" w14:textId="77777777" w:rsidTr="00A646CF">
        <w:tc>
          <w:tcPr>
            <w:tcW w:w="2660" w:type="dxa"/>
            <w:shd w:val="clear" w:color="auto" w:fill="auto"/>
          </w:tcPr>
          <w:p w14:paraId="55A8CD5A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  <w:r w:rsidRPr="00A646CF"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  <w:t>Telephone</w:t>
            </w:r>
          </w:p>
        </w:tc>
        <w:tc>
          <w:tcPr>
            <w:tcW w:w="7639" w:type="dxa"/>
            <w:shd w:val="clear" w:color="auto" w:fill="auto"/>
          </w:tcPr>
          <w:p w14:paraId="47DADFF2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</w:p>
        </w:tc>
      </w:tr>
      <w:tr w:rsidR="00B6639F" w:rsidRPr="00A646CF" w14:paraId="0CB01A5C" w14:textId="77777777" w:rsidTr="00A646CF">
        <w:tc>
          <w:tcPr>
            <w:tcW w:w="2660" w:type="dxa"/>
            <w:shd w:val="clear" w:color="auto" w:fill="auto"/>
          </w:tcPr>
          <w:p w14:paraId="264D3A7F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  <w:r w:rsidRPr="00A646CF"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  <w:t>Email</w:t>
            </w:r>
          </w:p>
        </w:tc>
        <w:tc>
          <w:tcPr>
            <w:tcW w:w="7639" w:type="dxa"/>
            <w:shd w:val="clear" w:color="auto" w:fill="auto"/>
          </w:tcPr>
          <w:p w14:paraId="7BC9EDAE" w14:textId="77777777" w:rsidR="00B6639F" w:rsidRPr="00A646CF" w:rsidRDefault="00B6639F" w:rsidP="00A646CF">
            <w:pPr>
              <w:pStyle w:val="Heading3"/>
              <w:spacing w:before="6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</w:p>
        </w:tc>
      </w:tr>
    </w:tbl>
    <w:p w14:paraId="5AEFEF7F" w14:textId="77777777" w:rsidR="00B6639F" w:rsidRDefault="00B6639F" w:rsidP="00B6639F">
      <w:pPr>
        <w:spacing w:before="0" w:after="60"/>
        <w:rPr>
          <w:rFonts w:ascii="Calibri" w:eastAsia="Calibri" w:hAnsi="Calibri" w:cs="Times New Roman"/>
          <w:bCs w:val="0"/>
          <w:iCs w:val="0"/>
          <w:szCs w:val="22"/>
        </w:rPr>
      </w:pPr>
    </w:p>
    <w:p w14:paraId="41C3BE31" w14:textId="77777777" w:rsidR="00B6639F" w:rsidRDefault="00B6639F" w:rsidP="00B6639F">
      <w:pPr>
        <w:spacing w:before="0" w:after="60"/>
        <w:rPr>
          <w:rFonts w:ascii="Calibri" w:eastAsia="Calibri" w:hAnsi="Calibri" w:cs="Times New Roman"/>
          <w:bCs w:val="0"/>
          <w:iCs w:val="0"/>
          <w:szCs w:val="22"/>
        </w:rPr>
      </w:pPr>
    </w:p>
    <w:p w14:paraId="0D643C97" w14:textId="77777777" w:rsidR="00B6639F" w:rsidRDefault="00B6639F" w:rsidP="00B6639F">
      <w:pPr>
        <w:pStyle w:val="Heading2"/>
        <w:rPr>
          <w:rFonts w:eastAsia="Calibri"/>
        </w:rPr>
      </w:pPr>
      <w:r>
        <w:rPr>
          <w:rFonts w:eastAsia="Calibri"/>
        </w:rPr>
        <w:t>Your Nominee – Tell us what makes them special</w:t>
      </w:r>
    </w:p>
    <w:p w14:paraId="597517B7" w14:textId="77777777" w:rsidR="00843CD9" w:rsidRPr="00843CD9" w:rsidRDefault="00843CD9" w:rsidP="00843CD9">
      <w:pPr>
        <w:pStyle w:val="Heading3"/>
        <w:spacing w:before="120" w:after="120"/>
        <w:rPr>
          <w:rFonts w:ascii="Calibri" w:eastAsia="Calibri" w:hAnsi="Calibri" w:cs="Times New Roman"/>
          <w:b w:val="0"/>
          <w:iCs w:val="0"/>
          <w:sz w:val="22"/>
          <w:szCs w:val="22"/>
        </w:rPr>
      </w:pPr>
      <w:r w:rsidRPr="00843CD9">
        <w:rPr>
          <w:rFonts w:ascii="Calibri" w:eastAsia="Calibri" w:hAnsi="Calibri" w:cs="Times New Roman"/>
          <w:b w:val="0"/>
          <w:iCs w:val="0"/>
          <w:sz w:val="22"/>
          <w:szCs w:val="22"/>
        </w:rPr>
        <w:t>Please keep your nomination to less than 500 words for each section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9"/>
      </w:tblGrid>
      <w:tr w:rsidR="001E1F06" w:rsidRPr="00A646CF" w14:paraId="3D803E18" w14:textId="77777777" w:rsidTr="002F0DF4">
        <w:trPr>
          <w:trHeight w:val="392"/>
        </w:trPr>
        <w:tc>
          <w:tcPr>
            <w:tcW w:w="10299" w:type="dxa"/>
            <w:shd w:val="clear" w:color="auto" w:fill="auto"/>
          </w:tcPr>
          <w:p w14:paraId="7C1B9D6B" w14:textId="77777777" w:rsidR="001E1F06" w:rsidRPr="00A646CF" w:rsidRDefault="002F0DF4" w:rsidP="00A646CF">
            <w:pPr>
              <w:pStyle w:val="Heading3"/>
              <w:spacing w:before="0"/>
              <w:rPr>
                <w:rFonts w:ascii="Calibri" w:eastAsia="Calibri" w:hAnsi="Calibri" w:cs="Times New Roman"/>
                <w:iCs w:val="0"/>
                <w:sz w:val="22"/>
                <w:szCs w:val="22"/>
              </w:rPr>
            </w:pPr>
            <w:r>
              <w:rPr>
                <w:rFonts w:ascii="Calibri" w:eastAsia="Calibri" w:hAnsi="Calibri" w:cs="Times New Roman"/>
                <w:iCs w:val="0"/>
                <w:sz w:val="22"/>
                <w:szCs w:val="22"/>
              </w:rPr>
              <w:t>What makes them special?</w:t>
            </w:r>
          </w:p>
          <w:p w14:paraId="4A731F30" w14:textId="77777777" w:rsidR="001E1F06" w:rsidRPr="00A646CF" w:rsidRDefault="001E1F06" w:rsidP="00A646CF">
            <w:pPr>
              <w:pStyle w:val="Heading3"/>
              <w:spacing w:before="0"/>
              <w:rPr>
                <w:rFonts w:ascii="Calibri" w:eastAsia="Calibri" w:hAnsi="Calibri" w:cs="Times New Roman"/>
                <w:b w:val="0"/>
                <w:iCs w:val="0"/>
                <w:sz w:val="22"/>
                <w:szCs w:val="22"/>
              </w:rPr>
            </w:pPr>
          </w:p>
        </w:tc>
      </w:tr>
      <w:tr w:rsidR="001E1F06" w:rsidRPr="00A646CF" w14:paraId="17EC153D" w14:textId="77777777" w:rsidTr="00A646CF">
        <w:trPr>
          <w:trHeight w:val="2679"/>
        </w:trPr>
        <w:tc>
          <w:tcPr>
            <w:tcW w:w="10299" w:type="dxa"/>
            <w:shd w:val="clear" w:color="auto" w:fill="auto"/>
          </w:tcPr>
          <w:p w14:paraId="7BDAE765" w14:textId="77777777" w:rsidR="001E1F06" w:rsidRPr="004124D6" w:rsidRDefault="001E1F06" w:rsidP="001E1F06">
            <w:pPr>
              <w:rPr>
                <w:rFonts w:ascii="Calibri" w:eastAsia="Calibri" w:hAnsi="Calibri"/>
              </w:rPr>
            </w:pPr>
          </w:p>
        </w:tc>
      </w:tr>
    </w:tbl>
    <w:p w14:paraId="56F78F43" w14:textId="77777777" w:rsidR="001E1F06" w:rsidRPr="001E1F06" w:rsidRDefault="001E1F06" w:rsidP="001E1F06">
      <w:pPr>
        <w:rPr>
          <w:rFonts w:eastAsia="Calibri"/>
        </w:rPr>
      </w:pPr>
      <w:r>
        <w:rPr>
          <w:rFonts w:eastAsia="Calibri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99"/>
      </w:tblGrid>
      <w:tr w:rsidR="001E1F06" w:rsidRPr="00A646CF" w14:paraId="19E086D6" w14:textId="77777777" w:rsidTr="00A646CF">
        <w:tc>
          <w:tcPr>
            <w:tcW w:w="10299" w:type="dxa"/>
            <w:shd w:val="clear" w:color="auto" w:fill="auto"/>
          </w:tcPr>
          <w:p w14:paraId="723FEFD4" w14:textId="77777777" w:rsidR="001E1F06" w:rsidRPr="00A646CF" w:rsidRDefault="002F0DF4" w:rsidP="002F0DF4">
            <w:pPr>
              <w:rPr>
                <w:rFonts w:eastAsia="Calibri"/>
              </w:rPr>
            </w:pPr>
            <w:r>
              <w:rPr>
                <w:rFonts w:ascii="Calibri" w:eastAsia="Calibri" w:hAnsi="Calibri" w:cs="Times New Roman"/>
                <w:b/>
                <w:iCs w:val="0"/>
                <w:szCs w:val="22"/>
              </w:rPr>
              <w:t>Can you tell us a story about them to show why they deserve the award</w:t>
            </w:r>
          </w:p>
        </w:tc>
      </w:tr>
      <w:tr w:rsidR="001E1F06" w:rsidRPr="00A646CF" w14:paraId="31885215" w14:textId="77777777" w:rsidTr="00A646CF">
        <w:trPr>
          <w:trHeight w:val="3928"/>
        </w:trPr>
        <w:tc>
          <w:tcPr>
            <w:tcW w:w="10299" w:type="dxa"/>
            <w:shd w:val="clear" w:color="auto" w:fill="auto"/>
          </w:tcPr>
          <w:p w14:paraId="55A18C18" w14:textId="77777777" w:rsidR="001E1F06" w:rsidRPr="004124D6" w:rsidRDefault="001E1F06" w:rsidP="001E1F06">
            <w:pPr>
              <w:rPr>
                <w:rFonts w:ascii="Calibri" w:eastAsia="Calibri" w:hAnsi="Calibri"/>
              </w:rPr>
            </w:pPr>
          </w:p>
        </w:tc>
      </w:tr>
    </w:tbl>
    <w:p w14:paraId="55C1AF8B" w14:textId="77777777" w:rsidR="001E1F06" w:rsidRDefault="001E1F06" w:rsidP="001E1F06">
      <w:pPr>
        <w:rPr>
          <w:rFonts w:eastAsia="Calibri"/>
        </w:rPr>
      </w:pPr>
    </w:p>
    <w:p w14:paraId="02783F04" w14:textId="77777777" w:rsidR="001E1F06" w:rsidRDefault="001E1F06" w:rsidP="001E1F06">
      <w:pPr>
        <w:rPr>
          <w:rFonts w:eastAsia="Calibri"/>
        </w:rPr>
      </w:pPr>
    </w:p>
    <w:p w14:paraId="5A1635EC" w14:textId="77777777" w:rsidR="003F1B43" w:rsidRDefault="00AE14F6" w:rsidP="003F1B43">
      <w:pPr>
        <w:rPr>
          <w:rFonts w:ascii="Calibri" w:eastAsia="Calibri" w:hAnsi="Calibri" w:cs="Times New Roman"/>
          <w:iCs w:val="0"/>
          <w:sz w:val="28"/>
          <w:szCs w:val="28"/>
        </w:rPr>
      </w:pPr>
      <w:r w:rsidRPr="00AE14F6">
        <w:rPr>
          <w:rFonts w:ascii="Calibri" w:eastAsia="Calibri" w:hAnsi="Calibri" w:cs="Times New Roman"/>
          <w:iCs w:val="0"/>
          <w:sz w:val="28"/>
          <w:szCs w:val="28"/>
        </w:rPr>
        <w:t>Thank you for taking the time to nominate a young person for one of the DBE Awards.</w:t>
      </w:r>
    </w:p>
    <w:p w14:paraId="211F84CB" w14:textId="77777777" w:rsidR="00CD546C" w:rsidRDefault="00CD546C" w:rsidP="003F1B43">
      <w:pPr>
        <w:rPr>
          <w:rFonts w:ascii="Calibri" w:eastAsia="Calibri" w:hAnsi="Calibri" w:cs="Times New Roman"/>
          <w:iCs w:val="0"/>
          <w:sz w:val="28"/>
          <w:szCs w:val="28"/>
        </w:rPr>
      </w:pPr>
      <w:r>
        <w:rPr>
          <w:rFonts w:ascii="Calibri" w:eastAsia="Calibri" w:hAnsi="Calibri" w:cs="Times New Roman"/>
          <w:iCs w:val="0"/>
          <w:sz w:val="28"/>
          <w:szCs w:val="28"/>
        </w:rPr>
        <w:t>Teresa Brocklehurst</w:t>
      </w:r>
    </w:p>
    <w:p w14:paraId="513612FF" w14:textId="77777777" w:rsidR="00CD546C" w:rsidRPr="00AE14F6" w:rsidRDefault="00CD546C" w:rsidP="003F1B43">
      <w:pPr>
        <w:rPr>
          <w:rFonts w:ascii="Calibri" w:eastAsia="Calibri" w:hAnsi="Calibri" w:cs="Times New Roman"/>
          <w:b/>
          <w:iCs w:val="0"/>
          <w:sz w:val="28"/>
          <w:szCs w:val="28"/>
        </w:rPr>
      </w:pPr>
      <w:r>
        <w:rPr>
          <w:rFonts w:ascii="Calibri" w:eastAsia="Calibri" w:hAnsi="Calibri" w:cs="Times New Roman"/>
          <w:iCs w:val="0"/>
          <w:sz w:val="28"/>
          <w:szCs w:val="28"/>
        </w:rPr>
        <w:t>Children, Young People and Families Consortium</w:t>
      </w:r>
    </w:p>
    <w:p w14:paraId="2283A3C5" w14:textId="77777777" w:rsidR="003F1B43" w:rsidRPr="001E1F06" w:rsidRDefault="003F1B43" w:rsidP="003F1B43">
      <w:pPr>
        <w:ind w:left="720"/>
        <w:rPr>
          <w:rFonts w:eastAsia="Calibri"/>
        </w:rPr>
      </w:pPr>
    </w:p>
    <w:sectPr w:rsidR="003F1B43" w:rsidRPr="001E1F06" w:rsidSect="002A51C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40" w:code="9"/>
      <w:pgMar w:top="1077" w:right="747" w:bottom="1418" w:left="1077" w:header="36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17F86D" w14:textId="77777777" w:rsidR="005B00EA" w:rsidRDefault="005B00EA">
      <w:r>
        <w:separator/>
      </w:r>
    </w:p>
  </w:endnote>
  <w:endnote w:type="continuationSeparator" w:id="0">
    <w:p w14:paraId="5C488BA4" w14:textId="77777777" w:rsidR="005B00EA" w:rsidRDefault="005B0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5EA9D8" w14:textId="34C1D295" w:rsidR="002F0DF4" w:rsidRPr="004D256B" w:rsidRDefault="002F0DF4" w:rsidP="00EB1807">
    <w:pPr>
      <w:pStyle w:val="Footer"/>
      <w:tabs>
        <w:tab w:val="clear" w:pos="8640"/>
        <w:tab w:val="right" w:pos="9720"/>
      </w:tabs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DB4C96"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tab/>
    </w:r>
    <w:r w:rsidR="00775185">
      <w:rPr>
        <w:noProof/>
      </w:rPr>
      <w:drawing>
        <wp:inline distT="0" distB="0" distL="0" distR="0" wp14:anchorId="574B879D" wp14:editId="273B9B4E">
          <wp:extent cx="1143000" cy="819150"/>
          <wp:effectExtent l="0" t="0" r="0" b="0"/>
          <wp:docPr id="10" name="Picture 10" descr="VAR_Logo_Template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VAR_Logo_Template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BA313" w14:textId="1F04D58D" w:rsidR="002F0DF4" w:rsidRPr="004D256B" w:rsidRDefault="00775185" w:rsidP="00C8217A">
    <w:pPr>
      <w:pStyle w:val="Footer"/>
      <w:tabs>
        <w:tab w:val="clear" w:pos="4320"/>
        <w:tab w:val="clear" w:pos="8640"/>
        <w:tab w:val="right" w:pos="9720"/>
      </w:tabs>
      <w:spacing w:before="0"/>
      <w:jc w:val="right"/>
      <w:rPr>
        <w:iCs w:val="0"/>
      </w:rPr>
    </w:pPr>
    <w:r w:rsidRPr="00446CA7">
      <w:rPr>
        <w:noProof/>
        <w:lang w:eastAsia="en-GB"/>
      </w:rPr>
      <w:drawing>
        <wp:inline distT="0" distB="0" distL="0" distR="0" wp14:anchorId="079E692E" wp14:editId="5E668B8F">
          <wp:extent cx="3743325" cy="771525"/>
          <wp:effectExtent l="0" t="0" r="0" b="0"/>
          <wp:docPr id="11" name="Picture 30" descr="C:\Users\teresa.brocklehurst.VAROTHERHAM\Pictures\consortium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:\Users\teresa.brocklehurst.VAROTHERHAM\Pictures\consortium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4332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6D3D0" w14:textId="77777777" w:rsidR="002F0DF4" w:rsidRDefault="002F0DF4" w:rsidP="00EB1807">
    <w:pPr>
      <w:pStyle w:val="Footer"/>
      <w:tabs>
        <w:tab w:val="clear" w:pos="4320"/>
        <w:tab w:val="clear" w:pos="8640"/>
        <w:tab w:val="center" w:pos="4876"/>
        <w:tab w:val="right" w:pos="9720"/>
      </w:tabs>
      <w:spacing w:before="0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2E7BF5" w14:textId="77777777" w:rsidR="005B00EA" w:rsidRDefault="005B00EA">
      <w:r>
        <w:separator/>
      </w:r>
    </w:p>
  </w:footnote>
  <w:footnote w:type="continuationSeparator" w:id="0">
    <w:p w14:paraId="76F3691F" w14:textId="77777777" w:rsidR="005B00EA" w:rsidRDefault="005B00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F4A0F5" w14:textId="77777777" w:rsidR="002F0DF4" w:rsidRDefault="002F0DF4">
    <w:pPr>
      <w:pStyle w:val="Header"/>
    </w:pPr>
    <w:r>
      <w:rPr>
        <w:noProof/>
        <w:lang w:eastAsia="en-GB"/>
      </w:rPr>
      <w:pict w14:anchorId="45FD01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37752" o:spid="_x0000_s2053" type="#_x0000_t75" style="position:absolute;margin-left:0;margin-top:0;width:504.1pt;height:392.6pt;z-index:-251658752;mso-position-horizontal:center;mso-position-horizontal-relative:margin;mso-position-vertical:center;mso-position-vertical-relative:margin" o:allowincell="f">
          <v:imagedata r:id="rId1" o:title="Diffferent But Equal logo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564775" w14:textId="77777777" w:rsidR="002F0DF4" w:rsidRDefault="002F0DF4" w:rsidP="002A51C0">
    <w:pPr>
      <w:tabs>
        <w:tab w:val="center" w:pos="4513"/>
        <w:tab w:val="right" w:pos="9026"/>
      </w:tabs>
      <w:spacing w:before="240" w:after="120"/>
      <w:jc w:val="center"/>
      <w:rPr>
        <w:noProof/>
        <w:lang w:eastAsia="en-GB"/>
      </w:rPr>
    </w:pPr>
  </w:p>
  <w:p w14:paraId="55001FB4" w14:textId="77777777" w:rsidR="002F0DF4" w:rsidRDefault="002F0DF4" w:rsidP="002A51C0">
    <w:pPr>
      <w:tabs>
        <w:tab w:val="center" w:pos="4513"/>
        <w:tab w:val="right" w:pos="9026"/>
      </w:tabs>
      <w:spacing w:before="240" w:after="120"/>
      <w:jc w:val="center"/>
      <w:rPr>
        <w:noProof/>
        <w:lang w:eastAsia="en-GB"/>
      </w:rPr>
    </w:pPr>
  </w:p>
  <w:p w14:paraId="00CD322F" w14:textId="255F5CA0" w:rsidR="002F0DF4" w:rsidRPr="00D62894" w:rsidRDefault="00775185" w:rsidP="002A51C0">
    <w:pPr>
      <w:tabs>
        <w:tab w:val="center" w:pos="4513"/>
        <w:tab w:val="right" w:pos="9026"/>
      </w:tabs>
      <w:spacing w:before="240" w:after="120"/>
      <w:jc w:val="center"/>
      <w:rPr>
        <w:rFonts w:eastAsia="Calibri"/>
        <w:b/>
        <w:bCs w:val="0"/>
        <w:iCs w:val="0"/>
        <w:color w:val="A6A6A6"/>
        <w:sz w:val="28"/>
        <w:szCs w:val="22"/>
      </w:rPr>
    </w:pPr>
    <w:r w:rsidRPr="00446CA7">
      <w:rPr>
        <w:noProof/>
        <w:lang w:eastAsia="en-GB"/>
      </w:rPr>
      <w:drawing>
        <wp:inline distT="0" distB="0" distL="0" distR="0" wp14:anchorId="6814665E" wp14:editId="71D8CDE2">
          <wp:extent cx="676275" cy="533400"/>
          <wp:effectExtent l="0" t="0" r="0" b="0"/>
          <wp:docPr id="8" name="Picture 28" descr="C:\Users\teresa.brocklehurst.VAROTHERHAM\Pictures\db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C:\Users\teresa.brocklehurst.VAROTHERHAM\Pictures\db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F0DF4">
      <w:rPr>
        <w:noProof/>
        <w:lang w:eastAsia="en-GB"/>
      </w:rPr>
      <w:pict w14:anchorId="1632DA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37753" o:spid="_x0000_s2054" type="#_x0000_t75" style="position:absolute;left:0;text-align:left;margin-left:0;margin-top:0;width:504.1pt;height:392.6pt;z-index:-251657728;mso-position-horizontal:center;mso-position-horizontal-relative:margin;mso-position-vertical:center;mso-position-vertical-relative:margin" o:allowincell="f">
          <v:imagedata r:id="rId2" o:title="Diffferent But Equal logo" gain="19661f" blacklevel="22938f"/>
        </v:shape>
      </w:pict>
    </w:r>
    <w:r w:rsidR="002F0DF4" w:rsidRPr="00D62894">
      <w:rPr>
        <w:rFonts w:eastAsia="Calibri"/>
        <w:b/>
        <w:bCs w:val="0"/>
        <w:iCs w:val="0"/>
        <w:color w:val="A6A6A6"/>
        <w:sz w:val="28"/>
        <w:szCs w:val="22"/>
      </w:rPr>
      <w:t xml:space="preserve"> </w:t>
    </w:r>
    <w:r w:rsidR="002F0DF4">
      <w:rPr>
        <w:rFonts w:eastAsia="Calibri"/>
        <w:b/>
        <w:bCs w:val="0"/>
        <w:iCs w:val="0"/>
        <w:color w:val="A6A6A6"/>
        <w:sz w:val="28"/>
        <w:szCs w:val="22"/>
      </w:rPr>
      <w:t xml:space="preserve">         </w:t>
    </w:r>
    <w:r w:rsidR="002F0DF4" w:rsidRPr="00077469">
      <w:rPr>
        <w:rFonts w:eastAsia="Calibri"/>
        <w:b/>
        <w:bCs w:val="0"/>
        <w:iCs w:val="0"/>
        <w:color w:val="A6A6A6"/>
        <w:sz w:val="36"/>
        <w:szCs w:val="36"/>
      </w:rPr>
      <w:t>Different But Equal Awards</w:t>
    </w:r>
    <w:r w:rsidR="002F0DF4">
      <w:rPr>
        <w:rFonts w:eastAsia="Calibri"/>
        <w:b/>
        <w:bCs w:val="0"/>
        <w:iCs w:val="0"/>
        <w:color w:val="A6A6A6"/>
        <w:sz w:val="28"/>
        <w:szCs w:val="22"/>
      </w:rPr>
      <w:t xml:space="preserve">        </w:t>
    </w:r>
    <w:r w:rsidRPr="00446CA7">
      <w:rPr>
        <w:noProof/>
        <w:lang w:eastAsia="en-GB"/>
      </w:rPr>
      <w:drawing>
        <wp:inline distT="0" distB="0" distL="0" distR="0" wp14:anchorId="71A80EC5" wp14:editId="5DCDAEF7">
          <wp:extent cx="676275" cy="533400"/>
          <wp:effectExtent l="0" t="0" r="0" b="0"/>
          <wp:docPr id="9" name="Picture 28" descr="C:\Users\teresa.brocklehurst.VAROTHERHAM\Pictures\db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C:\Users\teresa.brocklehurst.VAROTHERHAM\Pictures\db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0AD6DE" w14:textId="77777777" w:rsidR="002F0DF4" w:rsidRPr="00077469" w:rsidRDefault="002F0DF4" w:rsidP="002A51C0">
    <w:pPr>
      <w:pStyle w:val="Header"/>
      <w:jc w:val="center"/>
      <w:rPr>
        <w:sz w:val="36"/>
        <w:szCs w:val="36"/>
      </w:rPr>
    </w:pPr>
    <w:r w:rsidRPr="00077469">
      <w:rPr>
        <w:rFonts w:eastAsia="Calibri"/>
        <w:b/>
        <w:bCs w:val="0"/>
        <w:iCs w:val="0"/>
        <w:color w:val="A6A6A6"/>
        <w:sz w:val="36"/>
        <w:szCs w:val="36"/>
      </w:rPr>
      <w:t>Nomination Form 2018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5D4AEA" w14:textId="77777777" w:rsidR="002F0DF4" w:rsidRDefault="002F0DF4">
    <w:pPr>
      <w:pStyle w:val="Header"/>
    </w:pPr>
    <w:r>
      <w:rPr>
        <w:noProof/>
        <w:lang w:eastAsia="en-GB"/>
      </w:rPr>
      <w:pict w14:anchorId="37E2B5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37751" o:spid="_x0000_s2052" type="#_x0000_t75" style="position:absolute;margin-left:0;margin-top:0;width:504.1pt;height:392.6pt;z-index:-251659776;mso-position-horizontal:center;mso-position-horizontal-relative:margin;mso-position-vertical:center;mso-position-vertical-relative:margin" o:allowincell="f">
          <v:imagedata r:id="rId1" o:title="Diffferent But Equal logo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2C60E1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81838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F1681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F1260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5B815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B438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AEF7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6097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067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84C6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6"/>
    <w:multiLevelType w:val="multilevel"/>
    <w:tmpl w:val="0000000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1" w15:restartNumberingAfterBreak="0">
    <w:nsid w:val="00125590"/>
    <w:multiLevelType w:val="multilevel"/>
    <w:tmpl w:val="5CC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2" w15:restartNumberingAfterBreak="0">
    <w:nsid w:val="01152060"/>
    <w:multiLevelType w:val="hybridMultilevel"/>
    <w:tmpl w:val="62F49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C03D5D"/>
    <w:multiLevelType w:val="hybridMultilevel"/>
    <w:tmpl w:val="A60E07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DE07B6"/>
    <w:multiLevelType w:val="hybridMultilevel"/>
    <w:tmpl w:val="9C0C01A0"/>
    <w:lvl w:ilvl="0" w:tplc="08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0A81D22"/>
    <w:multiLevelType w:val="hybridMultilevel"/>
    <w:tmpl w:val="D0DC0E32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29761DE"/>
    <w:multiLevelType w:val="hybridMultilevel"/>
    <w:tmpl w:val="7C24F8A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B461227"/>
    <w:multiLevelType w:val="hybridMultilevel"/>
    <w:tmpl w:val="24926F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C178AF"/>
    <w:multiLevelType w:val="hybridMultilevel"/>
    <w:tmpl w:val="5B9E1D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371BE9"/>
    <w:multiLevelType w:val="hybridMultilevel"/>
    <w:tmpl w:val="2A821176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2CC3245"/>
    <w:multiLevelType w:val="hybridMultilevel"/>
    <w:tmpl w:val="643A7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B73ABB"/>
    <w:multiLevelType w:val="hybridMultilevel"/>
    <w:tmpl w:val="C200F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9AE3559"/>
    <w:multiLevelType w:val="multilevel"/>
    <w:tmpl w:val="2A821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5B3494B"/>
    <w:multiLevelType w:val="hybridMultilevel"/>
    <w:tmpl w:val="10B444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4C4468"/>
    <w:multiLevelType w:val="hybridMultilevel"/>
    <w:tmpl w:val="1E02B2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7D5C0C"/>
    <w:multiLevelType w:val="hybridMultilevel"/>
    <w:tmpl w:val="09DA40CA"/>
    <w:lvl w:ilvl="0" w:tplc="E862BC8E">
      <w:start w:val="65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621727"/>
    <w:multiLevelType w:val="hybridMultilevel"/>
    <w:tmpl w:val="37A28F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0A38BC"/>
    <w:multiLevelType w:val="multilevel"/>
    <w:tmpl w:val="BE404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DE5046B"/>
    <w:multiLevelType w:val="hybridMultilevel"/>
    <w:tmpl w:val="7B0848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E93732"/>
    <w:multiLevelType w:val="hybridMultilevel"/>
    <w:tmpl w:val="7864F7B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6674F1"/>
    <w:multiLevelType w:val="multilevel"/>
    <w:tmpl w:val="77F8B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C8D44A1"/>
    <w:multiLevelType w:val="hybridMultilevel"/>
    <w:tmpl w:val="196E17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B85384"/>
    <w:multiLevelType w:val="hybridMultilevel"/>
    <w:tmpl w:val="7CB809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9536F8"/>
    <w:multiLevelType w:val="hybridMultilevel"/>
    <w:tmpl w:val="09CC4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68181C"/>
    <w:multiLevelType w:val="hybridMultilevel"/>
    <w:tmpl w:val="30E2B77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F4595F"/>
    <w:multiLevelType w:val="hybridMultilevel"/>
    <w:tmpl w:val="FD16010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9CE5AA5"/>
    <w:multiLevelType w:val="hybridMultilevel"/>
    <w:tmpl w:val="7D3E2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024F15"/>
    <w:multiLevelType w:val="hybridMultilevel"/>
    <w:tmpl w:val="2746F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91827"/>
    <w:multiLevelType w:val="hybridMultilevel"/>
    <w:tmpl w:val="A224B70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5F15C7"/>
    <w:multiLevelType w:val="hybridMultilevel"/>
    <w:tmpl w:val="4EAA2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6"/>
  </w:num>
  <w:num w:numId="12">
    <w:abstractNumId w:val="25"/>
  </w:num>
  <w:num w:numId="13">
    <w:abstractNumId w:val="15"/>
  </w:num>
  <w:num w:numId="14">
    <w:abstractNumId w:val="35"/>
  </w:num>
  <w:num w:numId="15">
    <w:abstractNumId w:val="29"/>
  </w:num>
  <w:num w:numId="16">
    <w:abstractNumId w:val="38"/>
  </w:num>
  <w:num w:numId="17">
    <w:abstractNumId w:val="19"/>
  </w:num>
  <w:num w:numId="18">
    <w:abstractNumId w:val="27"/>
  </w:num>
  <w:num w:numId="19">
    <w:abstractNumId w:val="30"/>
  </w:num>
  <w:num w:numId="20">
    <w:abstractNumId w:val="14"/>
  </w:num>
  <w:num w:numId="21">
    <w:abstractNumId w:val="22"/>
  </w:num>
  <w:num w:numId="22">
    <w:abstractNumId w:val="16"/>
  </w:num>
  <w:num w:numId="23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7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39"/>
  </w:num>
  <w:num w:numId="29">
    <w:abstractNumId w:val="32"/>
  </w:num>
  <w:num w:numId="30">
    <w:abstractNumId w:val="34"/>
  </w:num>
  <w:num w:numId="31">
    <w:abstractNumId w:val="37"/>
  </w:num>
  <w:num w:numId="32">
    <w:abstractNumId w:val="12"/>
  </w:num>
  <w:num w:numId="33">
    <w:abstractNumId w:val="18"/>
  </w:num>
  <w:num w:numId="34">
    <w:abstractNumId w:val="33"/>
  </w:num>
  <w:num w:numId="35">
    <w:abstractNumId w:val="21"/>
  </w:num>
  <w:num w:numId="36">
    <w:abstractNumId w:val="13"/>
  </w:num>
  <w:num w:numId="37">
    <w:abstractNumId w:val="17"/>
  </w:num>
  <w:num w:numId="38">
    <w:abstractNumId w:val="31"/>
  </w:num>
  <w:num w:numId="39">
    <w:abstractNumId w:val="10"/>
  </w:num>
  <w:num w:numId="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4F6"/>
    <w:rsid w:val="000045EB"/>
    <w:rsid w:val="000057EA"/>
    <w:rsid w:val="000113B5"/>
    <w:rsid w:val="0002220D"/>
    <w:rsid w:val="00047B50"/>
    <w:rsid w:val="00050CCB"/>
    <w:rsid w:val="00057CA2"/>
    <w:rsid w:val="000613DB"/>
    <w:rsid w:val="00077469"/>
    <w:rsid w:val="00095913"/>
    <w:rsid w:val="000B04B2"/>
    <w:rsid w:val="000E229D"/>
    <w:rsid w:val="000E22DD"/>
    <w:rsid w:val="000E2DBE"/>
    <w:rsid w:val="000F5400"/>
    <w:rsid w:val="000F7044"/>
    <w:rsid w:val="00100127"/>
    <w:rsid w:val="00100876"/>
    <w:rsid w:val="00102A6D"/>
    <w:rsid w:val="001125B6"/>
    <w:rsid w:val="00112F3E"/>
    <w:rsid w:val="0012033D"/>
    <w:rsid w:val="00127FA7"/>
    <w:rsid w:val="0013232A"/>
    <w:rsid w:val="001357D1"/>
    <w:rsid w:val="001568CB"/>
    <w:rsid w:val="001632CD"/>
    <w:rsid w:val="001844F9"/>
    <w:rsid w:val="00190374"/>
    <w:rsid w:val="001A1F38"/>
    <w:rsid w:val="001D17D8"/>
    <w:rsid w:val="001E1A8D"/>
    <w:rsid w:val="001E1F06"/>
    <w:rsid w:val="001E224B"/>
    <w:rsid w:val="001E6DF0"/>
    <w:rsid w:val="002059D8"/>
    <w:rsid w:val="00205DA4"/>
    <w:rsid w:val="00213222"/>
    <w:rsid w:val="00244692"/>
    <w:rsid w:val="0027720C"/>
    <w:rsid w:val="002929A9"/>
    <w:rsid w:val="00294744"/>
    <w:rsid w:val="002A0912"/>
    <w:rsid w:val="002A4EE0"/>
    <w:rsid w:val="002A51C0"/>
    <w:rsid w:val="002C7A90"/>
    <w:rsid w:val="002E09E6"/>
    <w:rsid w:val="002F0DF4"/>
    <w:rsid w:val="00301012"/>
    <w:rsid w:val="003035B3"/>
    <w:rsid w:val="003170C1"/>
    <w:rsid w:val="0032355B"/>
    <w:rsid w:val="003265DC"/>
    <w:rsid w:val="00336FA1"/>
    <w:rsid w:val="003378B8"/>
    <w:rsid w:val="00341DC5"/>
    <w:rsid w:val="003448CA"/>
    <w:rsid w:val="00344FCB"/>
    <w:rsid w:val="003461A7"/>
    <w:rsid w:val="0035421B"/>
    <w:rsid w:val="003543CD"/>
    <w:rsid w:val="003A6A80"/>
    <w:rsid w:val="003C64A7"/>
    <w:rsid w:val="003E383A"/>
    <w:rsid w:val="003F1B43"/>
    <w:rsid w:val="00407259"/>
    <w:rsid w:val="004124D6"/>
    <w:rsid w:val="0043030C"/>
    <w:rsid w:val="004462FD"/>
    <w:rsid w:val="0045560F"/>
    <w:rsid w:val="0046317F"/>
    <w:rsid w:val="004672DE"/>
    <w:rsid w:val="004740A8"/>
    <w:rsid w:val="004926E0"/>
    <w:rsid w:val="004A1C5D"/>
    <w:rsid w:val="004A2250"/>
    <w:rsid w:val="004A4B66"/>
    <w:rsid w:val="004B2E03"/>
    <w:rsid w:val="004B72A0"/>
    <w:rsid w:val="004B77FF"/>
    <w:rsid w:val="004D249A"/>
    <w:rsid w:val="004D256B"/>
    <w:rsid w:val="004E607E"/>
    <w:rsid w:val="004E71AD"/>
    <w:rsid w:val="004F172D"/>
    <w:rsid w:val="004F738C"/>
    <w:rsid w:val="00504187"/>
    <w:rsid w:val="005123D8"/>
    <w:rsid w:val="00512F4D"/>
    <w:rsid w:val="005142AE"/>
    <w:rsid w:val="0054184A"/>
    <w:rsid w:val="00543EFB"/>
    <w:rsid w:val="00546C2D"/>
    <w:rsid w:val="0055567E"/>
    <w:rsid w:val="005647A9"/>
    <w:rsid w:val="00577192"/>
    <w:rsid w:val="00577C0E"/>
    <w:rsid w:val="00582A38"/>
    <w:rsid w:val="005867AF"/>
    <w:rsid w:val="00591C43"/>
    <w:rsid w:val="005A6C63"/>
    <w:rsid w:val="005B00EA"/>
    <w:rsid w:val="005B5288"/>
    <w:rsid w:val="005B7319"/>
    <w:rsid w:val="005C4E66"/>
    <w:rsid w:val="005D1AA6"/>
    <w:rsid w:val="005E61B6"/>
    <w:rsid w:val="005E6F2E"/>
    <w:rsid w:val="005F5D9E"/>
    <w:rsid w:val="00600ED2"/>
    <w:rsid w:val="00622534"/>
    <w:rsid w:val="00631F6F"/>
    <w:rsid w:val="00662F57"/>
    <w:rsid w:val="006662F0"/>
    <w:rsid w:val="00683F77"/>
    <w:rsid w:val="00684F2A"/>
    <w:rsid w:val="00697746"/>
    <w:rsid w:val="006A4F51"/>
    <w:rsid w:val="006B0566"/>
    <w:rsid w:val="006B3CFF"/>
    <w:rsid w:val="006B6E24"/>
    <w:rsid w:val="006D013A"/>
    <w:rsid w:val="006D1BCE"/>
    <w:rsid w:val="006D33E1"/>
    <w:rsid w:val="006E40A0"/>
    <w:rsid w:val="006E5402"/>
    <w:rsid w:val="006E7680"/>
    <w:rsid w:val="006F30A0"/>
    <w:rsid w:val="00703CF5"/>
    <w:rsid w:val="007155BC"/>
    <w:rsid w:val="00716DBE"/>
    <w:rsid w:val="00737462"/>
    <w:rsid w:val="0074600F"/>
    <w:rsid w:val="00775185"/>
    <w:rsid w:val="00784938"/>
    <w:rsid w:val="00787C1B"/>
    <w:rsid w:val="007A259E"/>
    <w:rsid w:val="007A32FD"/>
    <w:rsid w:val="007A4A41"/>
    <w:rsid w:val="007A54ED"/>
    <w:rsid w:val="007A609D"/>
    <w:rsid w:val="007A7273"/>
    <w:rsid w:val="007B0E9E"/>
    <w:rsid w:val="007B1E9D"/>
    <w:rsid w:val="007B23BF"/>
    <w:rsid w:val="007C560B"/>
    <w:rsid w:val="007D42FE"/>
    <w:rsid w:val="007F5AFD"/>
    <w:rsid w:val="007F727A"/>
    <w:rsid w:val="00810A6E"/>
    <w:rsid w:val="0081747C"/>
    <w:rsid w:val="008317F1"/>
    <w:rsid w:val="008331D0"/>
    <w:rsid w:val="00843CD9"/>
    <w:rsid w:val="0084589F"/>
    <w:rsid w:val="0085681C"/>
    <w:rsid w:val="00871D75"/>
    <w:rsid w:val="00874E7C"/>
    <w:rsid w:val="00875FE0"/>
    <w:rsid w:val="008764CF"/>
    <w:rsid w:val="00896111"/>
    <w:rsid w:val="008A2F4E"/>
    <w:rsid w:val="008C33C3"/>
    <w:rsid w:val="008C3566"/>
    <w:rsid w:val="008C37F5"/>
    <w:rsid w:val="008D6461"/>
    <w:rsid w:val="008E2D03"/>
    <w:rsid w:val="008E5507"/>
    <w:rsid w:val="00901FCC"/>
    <w:rsid w:val="00902FF7"/>
    <w:rsid w:val="009034C5"/>
    <w:rsid w:val="00911FD9"/>
    <w:rsid w:val="00912AE6"/>
    <w:rsid w:val="00953C33"/>
    <w:rsid w:val="00973786"/>
    <w:rsid w:val="00976153"/>
    <w:rsid w:val="00976D37"/>
    <w:rsid w:val="00976D3E"/>
    <w:rsid w:val="00997A0C"/>
    <w:rsid w:val="009A2CB4"/>
    <w:rsid w:val="009B17FC"/>
    <w:rsid w:val="009D4EFD"/>
    <w:rsid w:val="009F327E"/>
    <w:rsid w:val="009F65EF"/>
    <w:rsid w:val="00A357FC"/>
    <w:rsid w:val="00A52176"/>
    <w:rsid w:val="00A541ED"/>
    <w:rsid w:val="00A63957"/>
    <w:rsid w:val="00A646CF"/>
    <w:rsid w:val="00A7489E"/>
    <w:rsid w:val="00A810B4"/>
    <w:rsid w:val="00A871DC"/>
    <w:rsid w:val="00AA7745"/>
    <w:rsid w:val="00AB190C"/>
    <w:rsid w:val="00AC6B69"/>
    <w:rsid w:val="00AE14F6"/>
    <w:rsid w:val="00AE7B11"/>
    <w:rsid w:val="00AF1F3E"/>
    <w:rsid w:val="00B018AF"/>
    <w:rsid w:val="00B063D3"/>
    <w:rsid w:val="00B372A2"/>
    <w:rsid w:val="00B42D07"/>
    <w:rsid w:val="00B4554B"/>
    <w:rsid w:val="00B60D28"/>
    <w:rsid w:val="00B624B3"/>
    <w:rsid w:val="00B62C68"/>
    <w:rsid w:val="00B64BF6"/>
    <w:rsid w:val="00B6639F"/>
    <w:rsid w:val="00B7425C"/>
    <w:rsid w:val="00B818E6"/>
    <w:rsid w:val="00B8370D"/>
    <w:rsid w:val="00B96ECA"/>
    <w:rsid w:val="00BA21D2"/>
    <w:rsid w:val="00BA5B93"/>
    <w:rsid w:val="00BC23C0"/>
    <w:rsid w:val="00BD0A82"/>
    <w:rsid w:val="00BD293C"/>
    <w:rsid w:val="00BD2B77"/>
    <w:rsid w:val="00BE0AB6"/>
    <w:rsid w:val="00BF0467"/>
    <w:rsid w:val="00BF616B"/>
    <w:rsid w:val="00C15B14"/>
    <w:rsid w:val="00C34EFE"/>
    <w:rsid w:val="00C53158"/>
    <w:rsid w:val="00C674E9"/>
    <w:rsid w:val="00C8217A"/>
    <w:rsid w:val="00CA6FCB"/>
    <w:rsid w:val="00CB40C0"/>
    <w:rsid w:val="00CD1B96"/>
    <w:rsid w:val="00CD4647"/>
    <w:rsid w:val="00CD546C"/>
    <w:rsid w:val="00CE5E67"/>
    <w:rsid w:val="00D1045C"/>
    <w:rsid w:val="00D1305F"/>
    <w:rsid w:val="00D13569"/>
    <w:rsid w:val="00D25DD3"/>
    <w:rsid w:val="00D263D2"/>
    <w:rsid w:val="00D37CE7"/>
    <w:rsid w:val="00D51869"/>
    <w:rsid w:val="00D53701"/>
    <w:rsid w:val="00D61D76"/>
    <w:rsid w:val="00D62894"/>
    <w:rsid w:val="00D734F6"/>
    <w:rsid w:val="00DA5120"/>
    <w:rsid w:val="00DB3948"/>
    <w:rsid w:val="00DB4C96"/>
    <w:rsid w:val="00DD42A0"/>
    <w:rsid w:val="00DF6DD3"/>
    <w:rsid w:val="00DF780B"/>
    <w:rsid w:val="00E12D43"/>
    <w:rsid w:val="00E224AF"/>
    <w:rsid w:val="00E30237"/>
    <w:rsid w:val="00E57AFD"/>
    <w:rsid w:val="00E6358B"/>
    <w:rsid w:val="00E63E61"/>
    <w:rsid w:val="00E74286"/>
    <w:rsid w:val="00E75737"/>
    <w:rsid w:val="00E75D7C"/>
    <w:rsid w:val="00E8688F"/>
    <w:rsid w:val="00E96738"/>
    <w:rsid w:val="00EA00FA"/>
    <w:rsid w:val="00EB1807"/>
    <w:rsid w:val="00EB3E8F"/>
    <w:rsid w:val="00ED0394"/>
    <w:rsid w:val="00ED052D"/>
    <w:rsid w:val="00ED179D"/>
    <w:rsid w:val="00ED27C6"/>
    <w:rsid w:val="00EE2F56"/>
    <w:rsid w:val="00EE3550"/>
    <w:rsid w:val="00EE64F3"/>
    <w:rsid w:val="00F12055"/>
    <w:rsid w:val="00F22C97"/>
    <w:rsid w:val="00F37023"/>
    <w:rsid w:val="00F41B1C"/>
    <w:rsid w:val="00F423AC"/>
    <w:rsid w:val="00F47829"/>
    <w:rsid w:val="00F63E7C"/>
    <w:rsid w:val="00F81E22"/>
    <w:rsid w:val="00F8251A"/>
    <w:rsid w:val="00F90213"/>
    <w:rsid w:val="00F917FF"/>
    <w:rsid w:val="00FE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3A2385E"/>
  <w15:chartTrackingRefBased/>
  <w15:docId w15:val="{3B05C34F-6629-4F19-AA99-47E5081F4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C7A90"/>
    <w:pPr>
      <w:spacing w:before="40" w:after="160"/>
    </w:pPr>
    <w:rPr>
      <w:rFonts w:ascii="Arial" w:hAnsi="Arial" w:cs="Arial"/>
      <w:bCs/>
      <w:iCs/>
      <w:sz w:val="22"/>
      <w:szCs w:val="32"/>
      <w:lang w:eastAsia="en-US"/>
    </w:rPr>
  </w:style>
  <w:style w:type="paragraph" w:styleId="Heading1">
    <w:name w:val="heading 1"/>
    <w:basedOn w:val="Normal"/>
    <w:next w:val="Heading2"/>
    <w:link w:val="Heading1Char"/>
    <w:qFormat/>
    <w:rsid w:val="00EB1807"/>
    <w:pPr>
      <w:keepNext/>
      <w:keepLines/>
      <w:pBdr>
        <w:top w:val="single" w:sz="4" w:space="1" w:color="BE9CBA"/>
        <w:left w:val="single" w:sz="4" w:space="4" w:color="BE9CBA"/>
        <w:bottom w:val="single" w:sz="4" w:space="1" w:color="BE9CBA"/>
        <w:right w:val="single" w:sz="4" w:space="4" w:color="BE9CBA"/>
      </w:pBdr>
      <w:shd w:val="clear" w:color="auto" w:fill="BE9CBA"/>
      <w:spacing w:before="240" w:after="240"/>
      <w:outlineLvl w:val="0"/>
    </w:pPr>
    <w:rPr>
      <w:b/>
      <w:bCs w:val="0"/>
      <w:kern w:val="32"/>
      <w:sz w:val="32"/>
    </w:rPr>
  </w:style>
  <w:style w:type="paragraph" w:styleId="Heading2">
    <w:name w:val="heading 2"/>
    <w:basedOn w:val="Normal"/>
    <w:next w:val="Heading3"/>
    <w:qFormat/>
    <w:rsid w:val="00EB1807"/>
    <w:pPr>
      <w:keepNext/>
      <w:keepLines/>
      <w:pBdr>
        <w:bottom w:val="single" w:sz="4" w:space="1" w:color="B28FDE"/>
      </w:pBdr>
      <w:spacing w:before="240" w:after="240"/>
      <w:outlineLvl w:val="1"/>
    </w:pPr>
    <w:rPr>
      <w:b/>
      <w:bCs w:val="0"/>
      <w:iCs w:val="0"/>
      <w:sz w:val="28"/>
    </w:rPr>
  </w:style>
  <w:style w:type="paragraph" w:styleId="Heading3">
    <w:name w:val="heading 3"/>
    <w:basedOn w:val="Normal"/>
    <w:next w:val="Normal"/>
    <w:qFormat/>
    <w:rsid w:val="008331D0"/>
    <w:pPr>
      <w:keepNext/>
      <w:keepLines/>
      <w:spacing w:before="240" w:after="60"/>
      <w:outlineLvl w:val="2"/>
    </w:pPr>
    <w:rPr>
      <w:b/>
      <w:bCs w:val="0"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next w:val="Subtitle"/>
    <w:qFormat/>
    <w:rsid w:val="005F5D9E"/>
    <w:pPr>
      <w:keepNext/>
      <w:keepLines/>
      <w:spacing w:before="360" w:after="360"/>
      <w:jc w:val="center"/>
      <w:outlineLvl w:val="0"/>
    </w:pPr>
    <w:rPr>
      <w:b/>
      <w:bCs w:val="0"/>
      <w:kern w:val="28"/>
      <w:sz w:val="40"/>
      <w:szCs w:val="44"/>
    </w:rPr>
  </w:style>
  <w:style w:type="paragraph" w:styleId="Subtitle">
    <w:name w:val="Subtitle"/>
    <w:basedOn w:val="Normal"/>
    <w:next w:val="Heading1"/>
    <w:qFormat/>
    <w:rsid w:val="00B372A2"/>
    <w:pPr>
      <w:keepNext/>
      <w:keepLines/>
      <w:spacing w:after="240"/>
      <w:jc w:val="center"/>
      <w:outlineLvl w:val="1"/>
    </w:pPr>
    <w:rPr>
      <w:b/>
      <w:sz w:val="32"/>
    </w:rPr>
  </w:style>
  <w:style w:type="paragraph" w:styleId="BlockText">
    <w:name w:val="Block Text"/>
    <w:basedOn w:val="Normal"/>
    <w:next w:val="Normal"/>
    <w:rsid w:val="00EA00FA"/>
    <w:pPr>
      <w:keepLines/>
      <w:spacing w:after="120"/>
      <w:ind w:right="6"/>
    </w:pPr>
    <w:rPr>
      <w:b/>
    </w:rPr>
  </w:style>
  <w:style w:type="paragraph" w:styleId="Header">
    <w:name w:val="header"/>
    <w:basedOn w:val="Normal"/>
    <w:rsid w:val="00A7489E"/>
    <w:pPr>
      <w:tabs>
        <w:tab w:val="center" w:pos="4320"/>
        <w:tab w:val="right" w:pos="8640"/>
      </w:tabs>
      <w:spacing w:before="0"/>
    </w:pPr>
  </w:style>
  <w:style w:type="paragraph" w:styleId="Footer">
    <w:name w:val="footer"/>
    <w:basedOn w:val="Normal"/>
    <w:rsid w:val="00A7489E"/>
    <w:pPr>
      <w:tabs>
        <w:tab w:val="center" w:pos="4320"/>
        <w:tab w:val="right" w:pos="8640"/>
      </w:tabs>
      <w:spacing w:after="0"/>
    </w:pPr>
  </w:style>
  <w:style w:type="character" w:styleId="PageNumber">
    <w:name w:val="page number"/>
    <w:basedOn w:val="DefaultParagraphFont"/>
    <w:rsid w:val="004D256B"/>
  </w:style>
  <w:style w:type="table" w:styleId="TableGrid">
    <w:name w:val="Table Grid"/>
    <w:basedOn w:val="TableNormal"/>
    <w:rsid w:val="004672DE"/>
    <w:pPr>
      <w:spacing w:before="40" w:after="16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973786"/>
    <w:pPr>
      <w:tabs>
        <w:tab w:val="num" w:pos="540"/>
      </w:tabs>
      <w:spacing w:before="120" w:after="120" w:line="260" w:lineRule="exact"/>
      <w:ind w:left="540" w:hanging="256"/>
    </w:pPr>
    <w:rPr>
      <w:rFonts w:ascii="Gill Sans MT" w:hAnsi="Gill Sans MT"/>
      <w:sz w:val="24"/>
    </w:rPr>
  </w:style>
  <w:style w:type="paragraph" w:styleId="DocumentMap">
    <w:name w:val="Document Map"/>
    <w:basedOn w:val="Normal"/>
    <w:semiHidden/>
    <w:rsid w:val="00976D3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Emphasis">
    <w:name w:val="Emphasis"/>
    <w:qFormat/>
    <w:rsid w:val="00901FCC"/>
    <w:rPr>
      <w:i/>
      <w:iCs/>
    </w:rPr>
  </w:style>
  <w:style w:type="paragraph" w:styleId="NormalWeb">
    <w:name w:val="Normal (Web)"/>
    <w:basedOn w:val="Normal"/>
    <w:uiPriority w:val="99"/>
    <w:rsid w:val="00E12D43"/>
    <w:pPr>
      <w:spacing w:before="100" w:beforeAutospacing="1" w:after="100" w:afterAutospacing="1"/>
    </w:pPr>
    <w:rPr>
      <w:rFonts w:ascii="Times New Roman" w:hAnsi="Times New Roman" w:cs="Times New Roman"/>
      <w:bCs w:val="0"/>
      <w:iCs w:val="0"/>
      <w:sz w:val="24"/>
      <w:szCs w:val="24"/>
      <w:lang w:eastAsia="en-GB"/>
    </w:rPr>
  </w:style>
  <w:style w:type="character" w:styleId="Hyperlink">
    <w:name w:val="Hyperlink"/>
    <w:uiPriority w:val="99"/>
    <w:rsid w:val="00E12D43"/>
    <w:rPr>
      <w:color w:val="0000FF"/>
      <w:u w:val="single"/>
    </w:rPr>
  </w:style>
  <w:style w:type="character" w:customStyle="1" w:styleId="Heading1Char">
    <w:name w:val="Heading 1 Char"/>
    <w:link w:val="Heading1"/>
    <w:rsid w:val="00E12D43"/>
    <w:rPr>
      <w:rFonts w:ascii="Arial" w:hAnsi="Arial" w:cs="Arial"/>
      <w:b/>
      <w:iCs/>
      <w:kern w:val="32"/>
      <w:sz w:val="32"/>
      <w:szCs w:val="32"/>
      <w:shd w:val="clear" w:color="auto" w:fill="BE9CBA"/>
      <w:lang w:eastAsia="en-US"/>
    </w:rPr>
  </w:style>
  <w:style w:type="paragraph" w:styleId="ListParagraph">
    <w:name w:val="List Paragraph"/>
    <w:basedOn w:val="Normal"/>
    <w:uiPriority w:val="34"/>
    <w:qFormat/>
    <w:rsid w:val="00787C1B"/>
    <w:pPr>
      <w:spacing w:before="0" w:after="0"/>
      <w:ind w:left="720"/>
      <w:contextualSpacing/>
    </w:pPr>
    <w:rPr>
      <w:rFonts w:cs="Times New Roman"/>
      <w:bCs w:val="0"/>
      <w:iCs w:val="0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rsid w:val="00D6289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2894"/>
    <w:rPr>
      <w:rFonts w:ascii="Tahoma" w:hAnsi="Tahoma" w:cs="Tahoma"/>
      <w:bCs/>
      <w:iCs/>
      <w:sz w:val="16"/>
      <w:szCs w:val="16"/>
      <w:lang w:eastAsia="en-US"/>
    </w:rPr>
  </w:style>
  <w:style w:type="character" w:styleId="Strong">
    <w:name w:val="Strong"/>
    <w:uiPriority w:val="22"/>
    <w:qFormat/>
    <w:rsid w:val="001E1F06"/>
    <w:rPr>
      <w:b/>
      <w:bCs/>
    </w:rPr>
  </w:style>
  <w:style w:type="character" w:customStyle="1" w:styleId="apple-converted-space">
    <w:name w:val="apple-converted-space"/>
    <w:rsid w:val="001E1F06"/>
  </w:style>
  <w:style w:type="table" w:customStyle="1" w:styleId="TableGrid1">
    <w:name w:val="Table Grid1"/>
    <w:basedOn w:val="TableNormal"/>
    <w:next w:val="TableGrid"/>
    <w:uiPriority w:val="59"/>
    <w:rsid w:val="005E6F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6F2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5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et.Milnes@varotherham.org.uk" TargetMode="Externa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VAR\Templates\VAR_Documen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F8D01-D98D-41FB-9486-C0212A4D7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VAR_Document</Template>
  <TotalTime>0</TotalTime>
  <Pages>1</Pages>
  <Words>377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VAR</Company>
  <LinksUpToDate>false</LinksUpToDate>
  <CharactersWithSpaces>2316</CharactersWithSpaces>
  <SharedDoc>false</SharedDoc>
  <HLinks>
    <vt:vector size="6" baseType="variant">
      <vt:variant>
        <vt:i4>5898361</vt:i4>
      </vt:variant>
      <vt:variant>
        <vt:i4>0</vt:i4>
      </vt:variant>
      <vt:variant>
        <vt:i4>0</vt:i4>
      </vt:variant>
      <vt:variant>
        <vt:i4>5</vt:i4>
      </vt:variant>
      <vt:variant>
        <vt:lpwstr>mailto:Janet.Milnes@varotherham.org.uk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sarah.kelly</dc:creator>
  <cp:keywords/>
  <cp:lastModifiedBy>Nicola Dabell</cp:lastModifiedBy>
  <cp:revision>2</cp:revision>
  <cp:lastPrinted>2018-12-05T12:40:00Z</cp:lastPrinted>
  <dcterms:created xsi:type="dcterms:W3CDTF">2018-12-05T12:55:00Z</dcterms:created>
  <dcterms:modified xsi:type="dcterms:W3CDTF">2018-12-05T12:55:00Z</dcterms:modified>
</cp:coreProperties>
</file>